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39" w:rsidRPr="002C5EF1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 w:rsidRPr="002C5EF1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3F0E39" w:rsidRPr="002C5EF1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 w:rsidRPr="002C5EF1">
        <w:rPr>
          <w:rFonts w:ascii="Times New Roman" w:hAnsi="Times New Roman"/>
          <w:b/>
          <w:sz w:val="28"/>
          <w:szCs w:val="28"/>
        </w:rPr>
        <w:t>РЕСПУБЛИКА КАРЕЛИЯ</w:t>
      </w:r>
    </w:p>
    <w:p w:rsidR="003F0E39" w:rsidRPr="002C5EF1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 w:rsidRPr="002C5EF1">
        <w:rPr>
          <w:rFonts w:ascii="Times New Roman" w:hAnsi="Times New Roman"/>
          <w:b/>
          <w:sz w:val="28"/>
          <w:szCs w:val="28"/>
        </w:rPr>
        <w:t>Администрация Костомукшского городского округа</w:t>
      </w:r>
    </w:p>
    <w:p w:rsidR="003F0E39" w:rsidRPr="002C5EF1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 w:rsidRPr="002C5EF1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«ЛИЦЕЙ №1»</w:t>
      </w:r>
    </w:p>
    <w:p w:rsidR="003F0E39" w:rsidRPr="002C5EF1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 w:rsidRPr="002C5EF1">
        <w:rPr>
          <w:rFonts w:ascii="Times New Roman" w:hAnsi="Times New Roman"/>
          <w:b/>
          <w:sz w:val="28"/>
          <w:szCs w:val="28"/>
        </w:rPr>
        <w:t xml:space="preserve">186931 республика Карелия, г. Костомукша, ул. Калевала 7. </w:t>
      </w:r>
      <w:r>
        <w:rPr>
          <w:rFonts w:ascii="Times New Roman" w:hAnsi="Times New Roman"/>
          <w:b/>
          <w:sz w:val="28"/>
          <w:szCs w:val="28"/>
        </w:rPr>
        <w:t xml:space="preserve">                Тел: </w:t>
      </w:r>
      <w:r w:rsidRPr="002C5EF1">
        <w:rPr>
          <w:rFonts w:ascii="Times New Roman" w:hAnsi="Times New Roman"/>
          <w:b/>
          <w:sz w:val="28"/>
          <w:szCs w:val="28"/>
        </w:rPr>
        <w:t>(259) 7-15-55, 7-17-78</w:t>
      </w: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В чем секрет северных ягод?</w:t>
      </w: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Информационный проект  </w:t>
      </w:r>
    </w:p>
    <w:p w:rsidR="003F0E39" w:rsidRDefault="003F0E39" w:rsidP="00C570E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0E39" w:rsidRDefault="003F0E39" w:rsidP="00C570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Выполнила: Самохвалова Виктория</w:t>
      </w:r>
    </w:p>
    <w:p w:rsidR="003F0E39" w:rsidRDefault="003F0E39" w:rsidP="00C570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3 «А» класса, МБОУ «Лицей №1»</w:t>
      </w:r>
    </w:p>
    <w:p w:rsidR="003F0E39" w:rsidRPr="009A3C8E" w:rsidRDefault="003F0E39" w:rsidP="00C570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F0E39" w:rsidRPr="009A3C8E" w:rsidRDefault="003F0E39" w:rsidP="00C570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Рязапова Юлия Альтафовна</w:t>
      </w:r>
    </w:p>
    <w:p w:rsidR="003F0E39" w:rsidRPr="009A3C8E" w:rsidRDefault="003F0E39" w:rsidP="00C570E0">
      <w:pPr>
        <w:tabs>
          <w:tab w:val="left" w:pos="590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A3C8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учитель начальных классов</w:t>
      </w: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Default="003F0E39" w:rsidP="00C570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F0E39" w:rsidRPr="002C5EF1" w:rsidRDefault="003F0E39" w:rsidP="00C570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Костомукша, </w:t>
      </w:r>
      <w:smartTag w:uri="urn:schemas-microsoft-com:office:smarttags" w:element="metricconverter">
        <w:smartTagPr>
          <w:attr w:name="ProductID" w:val="2022 г"/>
        </w:smartTagPr>
        <w:r>
          <w:rPr>
            <w:rFonts w:ascii="Times New Roman" w:hAnsi="Times New Roman"/>
            <w:sz w:val="28"/>
            <w:szCs w:val="28"/>
          </w:rPr>
          <w:t>2022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3F0E39" w:rsidRPr="002F7159" w:rsidRDefault="003F0E39" w:rsidP="000D301E">
      <w:pPr>
        <w:ind w:right="175"/>
        <w:jc w:val="center"/>
        <w:rPr>
          <w:rFonts w:ascii="Times New Roman" w:hAnsi="Times New Roman"/>
          <w:b/>
          <w:sz w:val="28"/>
          <w:szCs w:val="28"/>
        </w:rPr>
      </w:pPr>
      <w:r w:rsidRPr="002F7159">
        <w:rPr>
          <w:rFonts w:ascii="Times New Roman" w:hAnsi="Times New Roman"/>
          <w:b/>
          <w:sz w:val="28"/>
          <w:szCs w:val="28"/>
        </w:rPr>
        <w:t>ОГЛАВЛЕНИЕ</w:t>
      </w:r>
    </w:p>
    <w:p w:rsidR="003F0E39" w:rsidRPr="00DA1C8C" w:rsidRDefault="003F0E39" w:rsidP="00DA1C8C">
      <w:pPr>
        <w:pStyle w:val="TOC1"/>
        <w:tabs>
          <w:tab w:val="right" w:leader="dot" w:pos="9345"/>
        </w:tabs>
        <w:spacing w:after="0" w:line="360" w:lineRule="auto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A2DFF">
        <w:rPr>
          <w:rFonts w:ascii="Times New Roman" w:hAnsi="Times New Roman"/>
          <w:sz w:val="28"/>
          <w:szCs w:val="28"/>
        </w:rPr>
        <w:fldChar w:fldCharType="begin"/>
      </w:r>
      <w:r w:rsidRPr="007A2DF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7A2DFF">
        <w:rPr>
          <w:rFonts w:ascii="Times New Roman" w:hAnsi="Times New Roman"/>
          <w:sz w:val="28"/>
          <w:szCs w:val="28"/>
        </w:rPr>
        <w:fldChar w:fldCharType="separate"/>
      </w:r>
      <w:hyperlink w:anchor="_Toc94439313" w:history="1">
        <w:r>
          <w:rPr>
            <w:rStyle w:val="Hyperlink"/>
            <w:rFonts w:ascii="Times New Roman" w:hAnsi="Times New Roman"/>
            <w:noProof/>
            <w:color w:val="auto"/>
            <w:sz w:val="28"/>
          </w:rPr>
          <w:t>Введение</w:t>
        </w:r>
      </w:hyperlink>
    </w:p>
    <w:p w:rsidR="003F0E39" w:rsidRPr="00DA1C8C" w:rsidRDefault="003F0E39" w:rsidP="00DA1C8C">
      <w:pPr>
        <w:pStyle w:val="TOC1"/>
        <w:tabs>
          <w:tab w:val="left" w:pos="440"/>
          <w:tab w:val="right" w:leader="dot" w:pos="9345"/>
        </w:tabs>
        <w:spacing w:after="0" w:line="360" w:lineRule="auto"/>
        <w:rPr>
          <w:rFonts w:ascii="Times New Roman" w:hAnsi="Times New Roman"/>
          <w:noProof/>
          <w:sz w:val="28"/>
          <w:lang w:eastAsia="ru-RU"/>
        </w:rPr>
      </w:pPr>
      <w:r>
        <w:t xml:space="preserve">     </w:t>
      </w:r>
      <w:hyperlink w:anchor="_Toc94439314" w:history="1">
        <w:r w:rsidRPr="00DA1C8C">
          <w:rPr>
            <w:rStyle w:val="Hyperlink"/>
            <w:rFonts w:ascii="Times New Roman" w:hAnsi="Times New Roman"/>
            <w:noProof/>
            <w:color w:val="auto"/>
            <w:sz w:val="28"/>
          </w:rPr>
          <w:t>1</w:t>
        </w:r>
        <w:r>
          <w:rPr>
            <w:rStyle w:val="Hyperlink"/>
            <w:rFonts w:ascii="Times New Roman" w:hAnsi="Times New Roman"/>
            <w:noProof/>
            <w:color w:val="auto"/>
            <w:sz w:val="28"/>
          </w:rPr>
          <w:t>.1 Актуальность темы…………………………………………………………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Pr="00DA1C8C">
          <w:rPr>
            <w:rFonts w:ascii="Times New Roman" w:hAnsi="Times New Roman"/>
            <w:noProof/>
            <w:webHidden/>
            <w:sz w:val="28"/>
          </w:rPr>
          <w:instrText xml:space="preserve"> PAGEREF _Toc94439314 \h </w:instrText>
        </w:r>
        <w:r w:rsidRPr="00DA1C8C">
          <w:rPr>
            <w:rFonts w:ascii="Times New Roman" w:hAnsi="Times New Roman"/>
            <w:noProof/>
            <w:webHidden/>
            <w:sz w:val="28"/>
          </w:rPr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</w:rPr>
          <w:t>3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3F0E39" w:rsidRPr="00DA1C8C" w:rsidRDefault="003F0E39" w:rsidP="00DA1C8C">
      <w:pPr>
        <w:pStyle w:val="TOC1"/>
        <w:tabs>
          <w:tab w:val="left" w:pos="440"/>
          <w:tab w:val="right" w:leader="dot" w:pos="9345"/>
        </w:tabs>
        <w:spacing w:after="0" w:line="360" w:lineRule="auto"/>
        <w:rPr>
          <w:rFonts w:ascii="Times New Roman" w:hAnsi="Times New Roman"/>
          <w:noProof/>
          <w:sz w:val="28"/>
          <w:lang w:eastAsia="ru-RU"/>
        </w:rPr>
      </w:pPr>
      <w:r>
        <w:t xml:space="preserve">     </w:t>
      </w:r>
      <w:r w:rsidRPr="00C063E7">
        <w:rPr>
          <w:rFonts w:ascii="Times New Roman" w:hAnsi="Times New Roman"/>
          <w:sz w:val="28"/>
          <w:szCs w:val="28"/>
        </w:rPr>
        <w:t>1.</w:t>
      </w:r>
      <w:r>
        <w:t xml:space="preserve"> </w:t>
      </w:r>
      <w:hyperlink w:anchor="_Toc94439315" w:history="1">
        <w:r>
          <w:rPr>
            <w:rStyle w:val="Hyperlink"/>
            <w:rFonts w:ascii="Times New Roman" w:hAnsi="Times New Roman"/>
            <w:noProof/>
            <w:color w:val="auto"/>
            <w:sz w:val="28"/>
          </w:rPr>
          <w:t>2</w:t>
        </w:r>
        <w:r>
          <w:rPr>
            <w:rFonts w:ascii="Times New Roman" w:hAnsi="Times New Roman"/>
            <w:noProof/>
            <w:sz w:val="28"/>
            <w:lang w:eastAsia="ru-RU"/>
          </w:rPr>
          <w:t xml:space="preserve"> </w:t>
        </w:r>
        <w:r w:rsidRPr="00DA1C8C">
          <w:rPr>
            <w:rStyle w:val="Hyperlink"/>
            <w:rFonts w:ascii="Times New Roman" w:hAnsi="Times New Roman"/>
            <w:noProof/>
            <w:color w:val="auto"/>
            <w:sz w:val="28"/>
          </w:rPr>
          <w:t>Цель и задачи, методы иссле</w:t>
        </w:r>
        <w:r>
          <w:rPr>
            <w:rStyle w:val="Hyperlink"/>
            <w:rFonts w:ascii="Times New Roman" w:hAnsi="Times New Roman"/>
            <w:noProof/>
            <w:color w:val="auto"/>
            <w:sz w:val="28"/>
          </w:rPr>
          <w:t>дования..…………………………………...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Pr="00DA1C8C">
          <w:rPr>
            <w:rFonts w:ascii="Times New Roman" w:hAnsi="Times New Roman"/>
            <w:noProof/>
            <w:webHidden/>
            <w:sz w:val="28"/>
          </w:rPr>
          <w:instrText xml:space="preserve"> PAGEREF _Toc94439315 \h </w:instrText>
        </w:r>
        <w:r w:rsidRPr="00DA1C8C">
          <w:rPr>
            <w:rFonts w:ascii="Times New Roman" w:hAnsi="Times New Roman"/>
            <w:noProof/>
            <w:webHidden/>
            <w:sz w:val="28"/>
          </w:rPr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</w:rPr>
          <w:t>4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3F0E39" w:rsidRDefault="003F0E39" w:rsidP="00DA1C8C">
      <w:pPr>
        <w:pStyle w:val="TOC1"/>
        <w:tabs>
          <w:tab w:val="left" w:pos="440"/>
          <w:tab w:val="right" w:leader="dot" w:pos="9345"/>
        </w:tabs>
        <w:spacing w:after="0" w:line="360" w:lineRule="auto"/>
      </w:pPr>
      <w:r>
        <w:t xml:space="preserve">     </w:t>
      </w:r>
      <w:r w:rsidRPr="00C063E7">
        <w:rPr>
          <w:rFonts w:ascii="Times New Roman" w:hAnsi="Times New Roman"/>
          <w:sz w:val="28"/>
          <w:szCs w:val="28"/>
        </w:rPr>
        <w:t>1.</w:t>
      </w:r>
      <w:r>
        <w:t xml:space="preserve"> </w:t>
      </w:r>
      <w:hyperlink w:anchor="_Toc94439316" w:history="1">
        <w:r>
          <w:rPr>
            <w:rStyle w:val="Hyperlink"/>
            <w:rFonts w:ascii="Times New Roman" w:hAnsi="Times New Roman"/>
            <w:noProof/>
            <w:color w:val="auto"/>
            <w:sz w:val="28"/>
          </w:rPr>
          <w:t>3</w:t>
        </w:r>
        <w:r>
          <w:rPr>
            <w:rFonts w:ascii="Times New Roman" w:hAnsi="Times New Roman"/>
            <w:noProof/>
            <w:sz w:val="28"/>
            <w:lang w:eastAsia="ru-RU"/>
          </w:rPr>
          <w:t xml:space="preserve"> </w:t>
        </w:r>
        <w:r>
          <w:rPr>
            <w:rStyle w:val="Hyperlink"/>
            <w:rFonts w:ascii="Times New Roman" w:hAnsi="Times New Roman"/>
            <w:noProof/>
            <w:color w:val="auto"/>
            <w:sz w:val="28"/>
          </w:rPr>
          <w:t>Гипотеза……………………………………………………………………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begin"/>
        </w:r>
        <w:r w:rsidRPr="00DA1C8C">
          <w:rPr>
            <w:rFonts w:ascii="Times New Roman" w:hAnsi="Times New Roman"/>
            <w:noProof/>
            <w:webHidden/>
            <w:sz w:val="28"/>
          </w:rPr>
          <w:instrText xml:space="preserve"> PAGEREF _Toc94439316 \h </w:instrText>
        </w:r>
        <w:r w:rsidRPr="00DA1C8C">
          <w:rPr>
            <w:rFonts w:ascii="Times New Roman" w:hAnsi="Times New Roman"/>
            <w:noProof/>
            <w:webHidden/>
            <w:sz w:val="28"/>
          </w:rPr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</w:rPr>
          <w:t>4</w:t>
        </w:r>
        <w:r w:rsidRPr="00DA1C8C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3F0E39" w:rsidRPr="00F46529" w:rsidRDefault="003F0E39" w:rsidP="00F46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</w:t>
      </w:r>
      <w:r w:rsidRPr="00F46529">
        <w:rPr>
          <w:rFonts w:ascii="Times New Roman" w:hAnsi="Times New Roman"/>
          <w:sz w:val="28"/>
          <w:szCs w:val="28"/>
        </w:rPr>
        <w:t>еоретическая часть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t xml:space="preserve">       </w:t>
      </w:r>
      <w:r>
        <w:rPr>
          <w:rFonts w:ascii="Times New Roman" w:hAnsi="Times New Roman"/>
          <w:sz w:val="28"/>
          <w:szCs w:val="28"/>
        </w:rPr>
        <w:t>2.1 Клюква ……………………………………………………………………..6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2.2 Брусника  ………………………………………………………………...6-7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2.3 Черника …………………………………………………………………….7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2.4 Голубика    ……………………………………………………………….7-8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2.5 Вороника …………………………………………………………………..8</w:t>
      </w:r>
    </w:p>
    <w:p w:rsidR="003F0E39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2.6 Морошка ……………………………………………………………...…8-9</w:t>
      </w:r>
    </w:p>
    <w:p w:rsidR="003F0E39" w:rsidRPr="00C063E7" w:rsidRDefault="003F0E39" w:rsidP="00C063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2.7 Сублимация   …………………………………………………………… 9</w:t>
      </w:r>
    </w:p>
    <w:p w:rsidR="003F0E39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Практическая часть </w:t>
      </w:r>
    </w:p>
    <w:p w:rsidR="003F0E39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3.1 Анкетирование учащихся  ………………………………………………10</w:t>
      </w:r>
    </w:p>
    <w:p w:rsidR="003F0E39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3.2 Мастер-класс по приготовлению морса ………………………………..10</w:t>
      </w:r>
    </w:p>
    <w:p w:rsidR="003F0E39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3.3 Видеорецепт ягодного смузи  …………………………………………..11</w:t>
      </w:r>
    </w:p>
    <w:p w:rsidR="003F0E39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Заключение …………………………………………………………………..12</w:t>
      </w:r>
    </w:p>
    <w:p w:rsidR="003F0E39" w:rsidRDefault="003F0E39" w:rsidP="00DA1C8C">
      <w:pPr>
        <w:pStyle w:val="TOC1"/>
        <w:tabs>
          <w:tab w:val="right" w:leader="dot" w:pos="9345"/>
        </w:tabs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5. </w:t>
      </w:r>
      <w:r w:rsidRPr="00C063E7">
        <w:rPr>
          <w:rFonts w:ascii="Times New Roman" w:hAnsi="Times New Roman"/>
          <w:sz w:val="28"/>
          <w:szCs w:val="28"/>
        </w:rPr>
        <w:t>Информационные источники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……………………………………………….13</w:t>
      </w:r>
    </w:p>
    <w:p w:rsidR="003F0E39" w:rsidRPr="00D22ABF" w:rsidRDefault="003F0E39" w:rsidP="00D22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</w:t>
      </w:r>
      <w:r w:rsidRPr="00D22ABF">
        <w:rPr>
          <w:rFonts w:ascii="Times New Roman" w:hAnsi="Times New Roman"/>
          <w:sz w:val="28"/>
          <w:szCs w:val="28"/>
        </w:rPr>
        <w:t>риложение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………………………………………………………………14-15</w:t>
      </w:r>
    </w:p>
    <w:p w:rsidR="003F0E39" w:rsidRPr="007A2DFF" w:rsidRDefault="003F0E39" w:rsidP="00B3129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DFF">
        <w:rPr>
          <w:rFonts w:ascii="Times New Roman" w:hAnsi="Times New Roman"/>
          <w:sz w:val="28"/>
          <w:szCs w:val="28"/>
        </w:rPr>
        <w:fldChar w:fldCharType="end"/>
      </w:r>
    </w:p>
    <w:p w:rsidR="003F0E39" w:rsidRPr="00442EEC" w:rsidRDefault="003F0E39" w:rsidP="007471B2">
      <w:pPr>
        <w:jc w:val="both"/>
        <w:rPr>
          <w:rFonts w:ascii="Times New Roman" w:hAnsi="Times New Roman"/>
          <w:sz w:val="28"/>
          <w:szCs w:val="28"/>
        </w:rPr>
      </w:pPr>
    </w:p>
    <w:p w:rsidR="003F0E39" w:rsidRDefault="003F0E39" w:rsidP="00BF05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BF05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BF05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8D0822">
      <w:pPr>
        <w:rPr>
          <w:rFonts w:ascii="Times New Roman" w:hAnsi="Times New Roman"/>
          <w:b/>
          <w:sz w:val="28"/>
          <w:szCs w:val="28"/>
        </w:rPr>
      </w:pPr>
    </w:p>
    <w:p w:rsidR="003F0E39" w:rsidRDefault="003F0E39" w:rsidP="008D0822">
      <w:pPr>
        <w:pStyle w:val="Heading1"/>
        <w:spacing w:line="240" w:lineRule="auto"/>
        <w:ind w:left="360"/>
        <w:jc w:val="center"/>
        <w:rPr>
          <w:rFonts w:ascii="Times New Roman" w:hAnsi="Times New Roman"/>
          <w:color w:val="auto"/>
        </w:rPr>
      </w:pPr>
      <w:bookmarkStart w:id="0" w:name="_Toc94439314"/>
      <w:r>
        <w:rPr>
          <w:rFonts w:ascii="Times New Roman" w:hAnsi="Times New Roman"/>
          <w:color w:val="auto"/>
        </w:rPr>
        <w:t>1. Введение</w:t>
      </w:r>
    </w:p>
    <w:p w:rsidR="003F0E39" w:rsidRPr="006433A1" w:rsidRDefault="003F0E39" w:rsidP="008D0822">
      <w:pPr>
        <w:pStyle w:val="Heading1"/>
        <w:spacing w:line="240" w:lineRule="auto"/>
        <w:ind w:left="36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1.1 </w:t>
      </w:r>
      <w:r w:rsidRPr="006433A1">
        <w:rPr>
          <w:rFonts w:ascii="Times New Roman" w:hAnsi="Times New Roman"/>
          <w:color w:val="auto"/>
        </w:rPr>
        <w:t>Актуальность темы</w:t>
      </w:r>
      <w:bookmarkEnd w:id="0"/>
    </w:p>
    <w:p w:rsidR="003F0E39" w:rsidRDefault="003F0E39" w:rsidP="004C3C66">
      <w:pPr>
        <w:tabs>
          <w:tab w:val="left" w:pos="7125"/>
        </w:tabs>
        <w:rPr>
          <w:rFonts w:ascii="Times New Roman" w:hAnsi="Times New Roman"/>
          <w:b/>
          <w:sz w:val="28"/>
          <w:szCs w:val="28"/>
        </w:rPr>
      </w:pPr>
    </w:p>
    <w:p w:rsidR="003F0E39" w:rsidRPr="00986678" w:rsidRDefault="003F0E39" w:rsidP="008D082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986678">
        <w:rPr>
          <w:rFonts w:ascii="Times New Roman" w:hAnsi="Times New Roman"/>
          <w:sz w:val="28"/>
        </w:rPr>
        <w:t xml:space="preserve">С незапамятных времён ягоды употребляли не только как вкусную, полезную, но и лечебную пищу. К сожалению, не все современные люди знакомы с целебными свойствами ягод родного края, с тем, какую пользу они приносят. А многие болезни излечиваются при помощи ягод.  </w:t>
      </w:r>
    </w:p>
    <w:p w:rsidR="003F0E39" w:rsidRPr="00986678" w:rsidRDefault="003F0E39" w:rsidP="00AE285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986678">
        <w:rPr>
          <w:rFonts w:ascii="Times New Roman" w:hAnsi="Times New Roman"/>
          <w:sz w:val="28"/>
        </w:rPr>
        <w:t>Вопросы укрепления иммунитета детей, лечение без химической нагрузки на растущий организм, знакомство с уникальными северными ягодами очень важны для современного общества.</w:t>
      </w:r>
    </w:p>
    <w:p w:rsidR="003F0E39" w:rsidRPr="00AE2856" w:rsidRDefault="003F0E39" w:rsidP="00AE285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986678">
        <w:rPr>
          <w:rFonts w:ascii="Times New Roman" w:hAnsi="Times New Roman"/>
          <w:sz w:val="28"/>
        </w:rPr>
        <w:t>Я выбрала эту тему потому, что она мне близка и интересна. Мой папа работает на ягодном предприятии. Я часто бываю у него на работе. И могу проследить весь процесс от приёмки ягод  до изготовления готовой продукции.</w:t>
      </w:r>
    </w:p>
    <w:p w:rsidR="003F0E39" w:rsidRPr="00986678" w:rsidRDefault="003F0E39" w:rsidP="00AE285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986678">
        <w:rPr>
          <w:rFonts w:ascii="Times New Roman" w:hAnsi="Times New Roman"/>
          <w:sz w:val="28"/>
        </w:rPr>
        <w:t>Это впечатляет!</w:t>
      </w: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A51B99" w:rsidRDefault="003F0E39" w:rsidP="00347929">
      <w:pPr>
        <w:tabs>
          <w:tab w:val="left" w:pos="7125"/>
        </w:tabs>
        <w:jc w:val="both"/>
        <w:rPr>
          <w:rFonts w:ascii="Times New Roman" w:hAnsi="Times New Roman"/>
          <w:sz w:val="28"/>
          <w:szCs w:val="28"/>
        </w:rPr>
      </w:pPr>
    </w:p>
    <w:p w:rsidR="003F0E39" w:rsidRPr="006433A1" w:rsidRDefault="003F0E39" w:rsidP="00693392">
      <w:pPr>
        <w:pStyle w:val="Heading1"/>
        <w:ind w:left="360"/>
        <w:jc w:val="center"/>
        <w:rPr>
          <w:rFonts w:ascii="Times New Roman" w:hAnsi="Times New Roman"/>
          <w:color w:val="auto"/>
          <w:sz w:val="32"/>
        </w:rPr>
      </w:pPr>
      <w:bookmarkStart w:id="1" w:name="_Toc94439315"/>
      <w:r>
        <w:rPr>
          <w:rFonts w:ascii="Times New Roman" w:hAnsi="Times New Roman"/>
          <w:color w:val="auto"/>
          <w:sz w:val="32"/>
        </w:rPr>
        <w:t xml:space="preserve">1.2 </w:t>
      </w:r>
      <w:r w:rsidRPr="006433A1">
        <w:rPr>
          <w:rFonts w:ascii="Times New Roman" w:hAnsi="Times New Roman"/>
          <w:color w:val="auto"/>
          <w:sz w:val="32"/>
        </w:rPr>
        <w:t>Цель и задачи, методы исследования</w:t>
      </w:r>
      <w:bookmarkEnd w:id="1"/>
    </w:p>
    <w:p w:rsidR="003F0E39" w:rsidRDefault="003F0E39" w:rsidP="00986678">
      <w:pPr>
        <w:ind w:left="360"/>
      </w:pPr>
    </w:p>
    <w:p w:rsidR="003F0E39" w:rsidRPr="002E7FB8" w:rsidRDefault="003F0E39" w:rsidP="000266FC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 w:rsidRPr="00A36F06">
        <w:rPr>
          <w:b/>
          <w:sz w:val="28"/>
        </w:rPr>
        <w:t>Цель:</w:t>
      </w:r>
      <w:r w:rsidRPr="002E7FB8">
        <w:rPr>
          <w:sz w:val="28"/>
        </w:rPr>
        <w:t xml:space="preserve"> Познакомить детей с ягодами нашего края. Изучить целебные свойства ягод и их применение в жизни человека. Познакомить с таким понятием, как сублимация.</w:t>
      </w:r>
    </w:p>
    <w:p w:rsidR="003F0E39" w:rsidRPr="00A36F06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b/>
          <w:sz w:val="28"/>
        </w:rPr>
      </w:pPr>
      <w:r>
        <w:rPr>
          <w:b/>
          <w:sz w:val="28"/>
        </w:rPr>
        <w:t xml:space="preserve">  </w:t>
      </w:r>
      <w:r w:rsidRPr="00A36F06">
        <w:rPr>
          <w:b/>
          <w:sz w:val="28"/>
        </w:rPr>
        <w:t xml:space="preserve">Задачи:  </w:t>
      </w:r>
    </w:p>
    <w:p w:rsidR="003F0E39" w:rsidRPr="002E7FB8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 w:rsidRPr="00FE317E">
        <w:rPr>
          <w:sz w:val="28"/>
        </w:rPr>
        <w:t xml:space="preserve">         </w:t>
      </w:r>
      <w:r w:rsidRPr="002E7FB8">
        <w:rPr>
          <w:sz w:val="28"/>
        </w:rPr>
        <w:t>1) Обосновать актуальность данной темы.</w:t>
      </w:r>
    </w:p>
    <w:p w:rsidR="003F0E39" w:rsidRPr="002E7FB8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 w:rsidRPr="002E7FB8">
        <w:rPr>
          <w:sz w:val="28"/>
        </w:rPr>
        <w:tab/>
        <w:t>2) Познакомить детей с тем, какие ягоды растут в нашем северном крае, в чем их уникальность.</w:t>
      </w:r>
    </w:p>
    <w:p w:rsidR="003F0E39" w:rsidRPr="002E7FB8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 w:rsidRPr="002E7FB8">
        <w:rPr>
          <w:sz w:val="28"/>
        </w:rPr>
        <w:tab/>
        <w:t>3) Изучить целебные свойства ягод и их практическое применение в лечебных и профилактических целях.</w:t>
      </w:r>
    </w:p>
    <w:p w:rsidR="003F0E39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 w:rsidRPr="002E7FB8">
        <w:rPr>
          <w:sz w:val="28"/>
        </w:rPr>
        <w:tab/>
        <w:t>4) Познакомить детей с сублимацией.</w:t>
      </w:r>
    </w:p>
    <w:p w:rsidR="003F0E39" w:rsidRPr="002E7FB8" w:rsidRDefault="003F0E39" w:rsidP="00B11986">
      <w:pPr>
        <w:pStyle w:val="ListParagraph"/>
        <w:spacing w:line="360" w:lineRule="auto"/>
        <w:ind w:left="0"/>
        <w:contextualSpacing w:val="0"/>
        <w:jc w:val="both"/>
        <w:rPr>
          <w:sz w:val="28"/>
        </w:rPr>
      </w:pPr>
      <w:r>
        <w:rPr>
          <w:sz w:val="28"/>
        </w:rPr>
        <w:t xml:space="preserve">          5) Показать детям практическое применение ягод.</w:t>
      </w:r>
    </w:p>
    <w:p w:rsidR="003F0E39" w:rsidRPr="002E7FB8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F0E39" w:rsidRPr="00A36F06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36F06">
        <w:rPr>
          <w:rFonts w:ascii="Times New Roman" w:hAnsi="Times New Roman"/>
          <w:b/>
          <w:sz w:val="28"/>
        </w:rPr>
        <w:t>Методы исследования:</w:t>
      </w:r>
    </w:p>
    <w:p w:rsidR="003F0E39" w:rsidRPr="00B11986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Pr="00B11986">
        <w:rPr>
          <w:rFonts w:ascii="Times New Roman" w:hAnsi="Times New Roman"/>
          <w:sz w:val="28"/>
        </w:rPr>
        <w:t>1) Изучение литературы и других источников информации.</w:t>
      </w:r>
    </w:p>
    <w:p w:rsidR="003F0E39" w:rsidRPr="00B11986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Pr="00B11986">
        <w:rPr>
          <w:rFonts w:ascii="Times New Roman" w:hAnsi="Times New Roman"/>
          <w:sz w:val="28"/>
        </w:rPr>
        <w:t>2) Анализ и обобщение информации.</w:t>
      </w:r>
    </w:p>
    <w:p w:rsidR="003F0E39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11986">
        <w:rPr>
          <w:rFonts w:ascii="Times New Roman" w:hAnsi="Times New Roman"/>
          <w:sz w:val="28"/>
        </w:rPr>
        <w:t xml:space="preserve">         3) </w:t>
      </w:r>
      <w:r>
        <w:rPr>
          <w:rFonts w:ascii="Times New Roman" w:hAnsi="Times New Roman"/>
          <w:sz w:val="28"/>
        </w:rPr>
        <w:t>Анкетирование</w:t>
      </w:r>
    </w:p>
    <w:p w:rsidR="003F0E39" w:rsidRPr="00B11986" w:rsidRDefault="003F0E39" w:rsidP="00B119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4) Эксперимент</w:t>
      </w:r>
    </w:p>
    <w:p w:rsidR="003F0E39" w:rsidRPr="00B11986" w:rsidRDefault="003F0E39" w:rsidP="00693392">
      <w:pPr>
        <w:pStyle w:val="Heading1"/>
        <w:ind w:left="360"/>
        <w:jc w:val="center"/>
        <w:rPr>
          <w:rFonts w:ascii="Times New Roman" w:hAnsi="Times New Roman"/>
          <w:color w:val="auto"/>
          <w:sz w:val="32"/>
        </w:rPr>
      </w:pPr>
      <w:bookmarkStart w:id="2" w:name="_Toc94439316"/>
      <w:r>
        <w:rPr>
          <w:rFonts w:ascii="Times New Roman" w:hAnsi="Times New Roman"/>
          <w:color w:val="auto"/>
          <w:sz w:val="32"/>
        </w:rPr>
        <w:t xml:space="preserve">1.3 </w:t>
      </w:r>
      <w:r w:rsidRPr="006433A1">
        <w:rPr>
          <w:rFonts w:ascii="Times New Roman" w:hAnsi="Times New Roman"/>
          <w:color w:val="auto"/>
          <w:sz w:val="32"/>
        </w:rPr>
        <w:t>Гипотеза</w:t>
      </w:r>
      <w:bookmarkEnd w:id="2"/>
    </w:p>
    <w:p w:rsidR="003F0E39" w:rsidRPr="00B11986" w:rsidRDefault="003F0E39" w:rsidP="00D30457"/>
    <w:p w:rsidR="003F0E39" w:rsidRPr="00D30457" w:rsidRDefault="003F0E39" w:rsidP="004363E3">
      <w:pPr>
        <w:pStyle w:val="ListParagraph"/>
        <w:spacing w:line="360" w:lineRule="auto"/>
        <w:ind w:left="0"/>
        <w:jc w:val="both"/>
        <w:rPr>
          <w:sz w:val="28"/>
        </w:rPr>
      </w:pPr>
      <w:r w:rsidRPr="00D30457">
        <w:rPr>
          <w:sz w:val="28"/>
        </w:rPr>
        <w:t>Лесные ягоды нашего северного края служат не только лакомством, а могут обеспечить потребности человека в витаминах, разнообразить питание, оказывают целебное действие, служат источником пополнения бюджета.</w:t>
      </w:r>
    </w:p>
    <w:p w:rsidR="003F0E39" w:rsidRPr="00977613" w:rsidRDefault="003F0E39" w:rsidP="00986678">
      <w:pPr>
        <w:ind w:left="360"/>
      </w:pPr>
    </w:p>
    <w:p w:rsidR="003F0E39" w:rsidRPr="00977613" w:rsidRDefault="003F0E39" w:rsidP="00986678">
      <w:pPr>
        <w:ind w:left="360"/>
      </w:pPr>
    </w:p>
    <w:p w:rsidR="003F0E39" w:rsidRPr="00977613" w:rsidRDefault="003F0E39" w:rsidP="00986678">
      <w:pPr>
        <w:ind w:left="360"/>
      </w:pPr>
    </w:p>
    <w:p w:rsidR="003F0E39" w:rsidRDefault="003F0E39" w:rsidP="00A51B99">
      <w:pPr>
        <w:rPr>
          <w:rFonts w:ascii="Times New Roman" w:hAnsi="Times New Roman"/>
          <w:sz w:val="28"/>
          <w:szCs w:val="28"/>
        </w:rPr>
      </w:pPr>
    </w:p>
    <w:p w:rsidR="003F0E39" w:rsidRPr="006433A1" w:rsidRDefault="003F0E39" w:rsidP="00693392">
      <w:pPr>
        <w:pStyle w:val="Heading1"/>
        <w:ind w:left="360"/>
        <w:jc w:val="center"/>
        <w:rPr>
          <w:rFonts w:ascii="Times New Roman" w:hAnsi="Times New Roman"/>
          <w:color w:val="auto"/>
          <w:sz w:val="32"/>
        </w:rPr>
      </w:pPr>
      <w:bookmarkStart w:id="3" w:name="_Toc94439317"/>
      <w:r>
        <w:rPr>
          <w:rFonts w:ascii="Times New Roman" w:hAnsi="Times New Roman"/>
          <w:color w:val="auto"/>
          <w:sz w:val="32"/>
        </w:rPr>
        <w:t>2.</w:t>
      </w:r>
      <w:r w:rsidRPr="006433A1">
        <w:rPr>
          <w:rFonts w:ascii="Times New Roman" w:hAnsi="Times New Roman"/>
          <w:color w:val="auto"/>
          <w:sz w:val="32"/>
        </w:rPr>
        <w:t>Теоретическая часть</w:t>
      </w:r>
      <w:bookmarkEnd w:id="3"/>
    </w:p>
    <w:p w:rsidR="003F0E39" w:rsidRPr="008E2297" w:rsidRDefault="003F0E39" w:rsidP="009773E1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8E2297">
        <w:rPr>
          <w:sz w:val="28"/>
        </w:rPr>
        <w:t xml:space="preserve">Ученые уже давно признали, что северные ягоды намного полезнее своих собратьев, растущих в средней полосе и на юге. Дело в том, что на севере не развито земледелие в таких массовых масштабах, как в более южных районах. </w:t>
      </w:r>
      <w:r>
        <w:rPr>
          <w:sz w:val="28"/>
        </w:rPr>
        <w:t xml:space="preserve">Северные </w:t>
      </w:r>
      <w:r w:rsidRPr="008E2297">
        <w:rPr>
          <w:sz w:val="28"/>
        </w:rPr>
        <w:t xml:space="preserve">земли чисты — их не подкармливали минеральными удобрениями и не обрабатывали пестицидами. Получается, что северная почва сохранила уникальный сбалансированный состав, потому и ягода на ней растет очень вкусная и насыщенная необходимыми витаминами и микроэлементами. </w:t>
      </w:r>
    </w:p>
    <w:p w:rsidR="003F0E39" w:rsidRPr="008E2297" w:rsidRDefault="003F0E39" w:rsidP="00E619CB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8E2297">
        <w:rPr>
          <w:sz w:val="28"/>
        </w:rPr>
        <w:t>Еще одна причина пользы карельских ягод была обнаружена русским писателем Михаилом Пришвиным, который назвал северную клюкву, морошку, бруснику и другие ягоды «кладовой солнца». Дело в том, что на севе</w:t>
      </w:r>
      <w:r>
        <w:rPr>
          <w:sz w:val="28"/>
        </w:rPr>
        <w:t>ре очень короткое лето</w:t>
      </w:r>
      <w:r w:rsidRPr="008E2297">
        <w:rPr>
          <w:sz w:val="28"/>
        </w:rPr>
        <w:t xml:space="preserve"> и растения спешат взять от жизни все, накапливая в себе за короткий срок максимум ценных и питательных веществ. Они будто чувствуют, что нужно успеть насытиться солнцем, налиться соками и впитать в себя энергию земли.</w:t>
      </w:r>
    </w:p>
    <w:p w:rsidR="003F0E39" w:rsidRPr="008E2297" w:rsidRDefault="003F0E39" w:rsidP="00E619CB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8E2297">
        <w:rPr>
          <w:sz w:val="28"/>
        </w:rPr>
        <w:t>А еще в карельских ягодах содержится много антоциана — растительного пигмента, который и придает им насыщенный красный, синий и розовый цвет Антоциан необходим нашему организму, ведь он является природным антиоксидантом.</w:t>
      </w:r>
    </w:p>
    <w:p w:rsidR="003F0E39" w:rsidRDefault="003F0E39" w:rsidP="00E619CB">
      <w:pPr>
        <w:pStyle w:val="NormalWeb"/>
        <w:spacing w:before="0" w:beforeAutospacing="0" w:after="0" w:afterAutospacing="0" w:line="360" w:lineRule="auto"/>
        <w:jc w:val="both"/>
        <w:rPr>
          <w:sz w:val="28"/>
        </w:rPr>
      </w:pPr>
      <w:r w:rsidRPr="008E2297">
        <w:rPr>
          <w:sz w:val="28"/>
        </w:rPr>
        <w:t xml:space="preserve">Медики утверждают, что лесные ягоды содержат больше витаминов и полезных веществ, чем садовые культуры. </w:t>
      </w:r>
    </w:p>
    <w:p w:rsidR="003F0E39" w:rsidRDefault="003F0E39" w:rsidP="00E619CB">
      <w:pPr>
        <w:pStyle w:val="NormalWeb"/>
        <w:spacing w:before="0" w:beforeAutospacing="0" w:after="0" w:afterAutospacing="0" w:line="360" w:lineRule="auto"/>
        <w:jc w:val="both"/>
      </w:pPr>
      <w:r w:rsidRPr="008E2297">
        <w:rPr>
          <w:sz w:val="28"/>
        </w:rPr>
        <w:t>И еще одно приятное открытие ученых связано с северными ягодами. Оказывается, в них повышено содержание влаги и на 80 % они состоят из воды. Эта вода природная, структурированная, содержащая все витамины и минералы. Причина необыкновенной сочности северных ягод в том, что они растут на болотистых почвах во влажном климате</w:t>
      </w:r>
      <w:r w:rsidRPr="008E2297">
        <w:rPr>
          <w:rStyle w:val="TitleChar"/>
          <w:rFonts w:ascii="Times New Roman" w:hAnsi="Times New Roman"/>
          <w:color w:val="auto"/>
          <w:sz w:val="28"/>
        </w:rPr>
        <w:t>,</w:t>
      </w:r>
      <w:r w:rsidRPr="008E2297">
        <w:rPr>
          <w:sz w:val="28"/>
        </w:rPr>
        <w:t xml:space="preserve"> поэтому по максимуму насыщаются целебной влагой. Клюква, лесная смородина, брусника и другие ягоды великолепно утоляют жажду и богаты полезными веществами</w:t>
      </w:r>
      <w:r>
        <w:t>.</w:t>
      </w:r>
    </w:p>
    <w:p w:rsidR="003F0E39" w:rsidRPr="00977613" w:rsidRDefault="003F0E39" w:rsidP="007F589C"/>
    <w:p w:rsidR="003F0E39" w:rsidRDefault="003F0E39" w:rsidP="00E16F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Pr="00E16F4E" w:rsidRDefault="003F0E39" w:rsidP="00E16F4E">
      <w:pPr>
        <w:jc w:val="center"/>
        <w:rPr>
          <w:rFonts w:ascii="Times New Roman" w:hAnsi="Times New Roman"/>
          <w:b/>
          <w:sz w:val="28"/>
          <w:szCs w:val="28"/>
        </w:rPr>
      </w:pPr>
      <w:bookmarkStart w:id="4" w:name="_GoBack"/>
      <w:bookmarkEnd w:id="4"/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E16F4E">
        <w:rPr>
          <w:rFonts w:ascii="Times New Roman" w:hAnsi="Times New Roman"/>
          <w:b/>
          <w:sz w:val="28"/>
          <w:szCs w:val="28"/>
        </w:rPr>
        <w:t>Клюква</w:t>
      </w:r>
    </w:p>
    <w:p w:rsidR="003F0E39" w:rsidRPr="001D53D4" w:rsidRDefault="003F0E39" w:rsidP="00CA3FE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E0B72">
        <w:rPr>
          <w:rFonts w:ascii="Times New Roman" w:hAnsi="Times New Roman"/>
          <w:sz w:val="28"/>
          <w:szCs w:val="24"/>
          <w:lang w:eastAsia="ru-RU"/>
        </w:rPr>
        <w:t xml:space="preserve">Северной ягодой, виноградом Севера и северной красавицей называют </w:t>
      </w:r>
      <w:r w:rsidRPr="001D53D4">
        <w:rPr>
          <w:rFonts w:ascii="Times New Roman" w:hAnsi="Times New Roman"/>
          <w:sz w:val="28"/>
          <w:szCs w:val="24"/>
          <w:lang w:eastAsia="ru-RU"/>
        </w:rPr>
        <w:t>в народе клюкву. Испокон веков к</w:t>
      </w:r>
      <w:r w:rsidRPr="003E0B72">
        <w:rPr>
          <w:rFonts w:ascii="Times New Roman" w:hAnsi="Times New Roman"/>
          <w:sz w:val="28"/>
          <w:szCs w:val="24"/>
          <w:lang w:eastAsia="ru-RU"/>
        </w:rPr>
        <w:t xml:space="preserve">люква славится своими целебными свойствами. </w:t>
      </w:r>
      <w:r w:rsidRPr="001D53D4">
        <w:rPr>
          <w:rFonts w:ascii="Times New Roman" w:hAnsi="Times New Roman"/>
          <w:sz w:val="28"/>
          <w:szCs w:val="24"/>
          <w:lang w:eastAsia="ru-RU"/>
        </w:rPr>
        <w:t xml:space="preserve">Растет она на сфагновых </w:t>
      </w:r>
      <w:r>
        <w:rPr>
          <w:rFonts w:ascii="Times New Roman" w:hAnsi="Times New Roman"/>
          <w:sz w:val="28"/>
          <w:szCs w:val="24"/>
          <w:lang w:eastAsia="ru-RU"/>
        </w:rPr>
        <w:t xml:space="preserve">болотах и в заболоченных лесах. </w:t>
      </w:r>
      <w:r w:rsidRPr="001D53D4">
        <w:rPr>
          <w:rFonts w:ascii="Times New Roman" w:hAnsi="Times New Roman"/>
          <w:sz w:val="28"/>
          <w:szCs w:val="24"/>
          <w:lang w:eastAsia="ru-RU"/>
        </w:rPr>
        <w:t>За</w:t>
      </w:r>
      <w:r>
        <w:rPr>
          <w:rFonts w:ascii="Times New Roman" w:hAnsi="Times New Roman"/>
          <w:sz w:val="28"/>
          <w:szCs w:val="24"/>
          <w:lang w:eastAsia="ru-RU"/>
        </w:rPr>
        <w:t>пах у ягод отсутствует, вкус их кислый.</w:t>
      </w:r>
    </w:p>
    <w:p w:rsidR="003F0E39" w:rsidRPr="00313A9C" w:rsidRDefault="003F0E39" w:rsidP="00FF3E68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D53D4">
        <w:rPr>
          <w:rFonts w:ascii="Times New Roman" w:hAnsi="Times New Roman"/>
          <w:sz w:val="28"/>
          <w:szCs w:val="24"/>
          <w:lang w:eastAsia="ru-RU"/>
        </w:rPr>
        <w:t>Польза</w:t>
      </w:r>
      <w:r w:rsidRPr="0046122B">
        <w:rPr>
          <w:rFonts w:ascii="Times New Roman" w:hAnsi="Times New Roman"/>
          <w:sz w:val="28"/>
          <w:szCs w:val="24"/>
          <w:lang w:eastAsia="ru-RU"/>
        </w:rPr>
        <w:t>:</w:t>
      </w:r>
    </w:p>
    <w:p w:rsidR="003F0E39" w:rsidRDefault="003F0E39" w:rsidP="009773E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D53D4">
        <w:rPr>
          <w:rFonts w:ascii="Times New Roman" w:hAnsi="Times New Roman"/>
          <w:sz w:val="28"/>
          <w:szCs w:val="24"/>
        </w:rPr>
        <w:t>Регулярное употребление клюквы способствует продлению молодости</w:t>
      </w:r>
      <w:r>
        <w:rPr>
          <w:rFonts w:ascii="Times New Roman" w:hAnsi="Times New Roman"/>
          <w:sz w:val="28"/>
          <w:szCs w:val="24"/>
        </w:rPr>
        <w:t>,</w:t>
      </w:r>
      <w:r w:rsidRPr="001D53D4">
        <w:rPr>
          <w:rFonts w:ascii="Times New Roman" w:hAnsi="Times New Roman"/>
          <w:sz w:val="28"/>
          <w:szCs w:val="24"/>
        </w:rPr>
        <w:t xml:space="preserve"> как у мужчин, так и у женщин. Кроме этого, витамин С поддерживает защитные силы организма, что очень важно осенью, во время традиционного сезона ОРВИ. </w:t>
      </w:r>
      <w:r w:rsidRPr="001D53D4">
        <w:rPr>
          <w:rFonts w:ascii="Times New Roman" w:hAnsi="Times New Roman"/>
          <w:sz w:val="28"/>
          <w:szCs w:val="24"/>
          <w:lang w:eastAsia="ru-RU"/>
        </w:rPr>
        <w:t xml:space="preserve">Долгое время клюква была практически единственным источником витамина С для жителей севера, поэтому эта ягода так ценится среди народов севера России. </w:t>
      </w:r>
      <w:r w:rsidRPr="00F65868">
        <w:rPr>
          <w:rFonts w:ascii="Times New Roman" w:hAnsi="Times New Roman"/>
          <w:sz w:val="28"/>
          <w:szCs w:val="24"/>
          <w:lang w:eastAsia="ru-RU"/>
        </w:rPr>
        <w:t xml:space="preserve">Клюкву </w:t>
      </w:r>
      <w:r w:rsidRPr="001D53D4">
        <w:rPr>
          <w:rFonts w:ascii="Times New Roman" w:hAnsi="Times New Roman"/>
          <w:sz w:val="28"/>
          <w:szCs w:val="24"/>
          <w:lang w:eastAsia="ru-RU"/>
        </w:rPr>
        <w:t>рекомендует</w:t>
      </w:r>
      <w:r>
        <w:rPr>
          <w:rFonts w:ascii="Times New Roman" w:hAnsi="Times New Roman"/>
          <w:sz w:val="28"/>
          <w:szCs w:val="24"/>
          <w:lang w:eastAsia="ru-RU"/>
        </w:rPr>
        <w:t>с</w:t>
      </w:r>
      <w:r w:rsidRPr="001D53D4">
        <w:rPr>
          <w:rFonts w:ascii="Times New Roman" w:hAnsi="Times New Roman"/>
          <w:sz w:val="28"/>
          <w:szCs w:val="24"/>
          <w:lang w:eastAsia="ru-RU"/>
        </w:rPr>
        <w:t>я есть для предотвращения заболеваний мочеполовой системы и для предотвращения сахарного диабета</w:t>
      </w:r>
      <w:r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3F0E39" w:rsidRPr="00F5052F" w:rsidRDefault="003F0E39" w:rsidP="00342437">
      <w:pPr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2.2 </w:t>
      </w:r>
      <w:r w:rsidRPr="00AB2F9A">
        <w:rPr>
          <w:rFonts w:ascii="Times New Roman" w:hAnsi="Times New Roman"/>
          <w:b/>
          <w:sz w:val="28"/>
          <w:szCs w:val="28"/>
          <w:lang w:eastAsia="ru-RU"/>
        </w:rPr>
        <w:t>Брусника</w:t>
      </w:r>
    </w:p>
    <w:p w:rsidR="003F0E39" w:rsidRPr="00AB2F9A" w:rsidRDefault="003F0E39" w:rsidP="00AB0AE8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</w:rPr>
        <w:t xml:space="preserve">Брусника имеет </w:t>
      </w:r>
      <w:r w:rsidRPr="00AB2F9A">
        <w:rPr>
          <w:rFonts w:ascii="Times New Roman" w:hAnsi="Times New Roman"/>
          <w:sz w:val="28"/>
        </w:rPr>
        <w:t>кислый, горьковато-терпкий вкус.</w:t>
      </w:r>
    </w:p>
    <w:p w:rsidR="003F0E39" w:rsidRPr="005E3D41" w:rsidRDefault="003F0E39" w:rsidP="00FF3E68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В этом растении ценны и ягоды, и листья.</w:t>
      </w:r>
    </w:p>
    <w:p w:rsidR="003F0E39" w:rsidRPr="005E3D41" w:rsidRDefault="003F0E39" w:rsidP="00FF3E68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Ягоды брусники содержат много марганца, калия, железо, фосфор, пектины, яблочную, лимонную, бензойную кислоты, дубильные вещества, витамины А, С, Е, сахара (глюкоза, сахароза, фруктоза).</w:t>
      </w:r>
    </w:p>
    <w:p w:rsidR="003F0E39" w:rsidRPr="005E3D41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Листья брусники также содержат много полезных веществ, таких как гликозид, гидрохинон, арбут</w:t>
      </w:r>
      <w:r>
        <w:rPr>
          <w:rFonts w:ascii="Times New Roman" w:hAnsi="Times New Roman"/>
          <w:sz w:val="28"/>
          <w:szCs w:val="24"/>
          <w:lang w:eastAsia="ru-RU"/>
        </w:rPr>
        <w:t xml:space="preserve">ин, дубильные вещества, витамин </w:t>
      </w:r>
      <w:r w:rsidRPr="005E3D41">
        <w:rPr>
          <w:rFonts w:ascii="Times New Roman" w:hAnsi="Times New Roman"/>
          <w:sz w:val="28"/>
          <w:szCs w:val="24"/>
          <w:lang w:eastAsia="ru-RU"/>
        </w:rPr>
        <w:t>С, органические кислоты (хинную, галловую, виннокаменную).</w:t>
      </w:r>
    </w:p>
    <w:p w:rsidR="003F0E39" w:rsidRPr="00AB2F9A" w:rsidRDefault="003F0E39" w:rsidP="00CA3FE5">
      <w:pPr>
        <w:spacing w:after="0" w:line="36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AB2F9A">
        <w:rPr>
          <w:rFonts w:ascii="Times New Roman" w:hAnsi="Times New Roman"/>
          <w:bCs/>
          <w:sz w:val="28"/>
          <w:szCs w:val="24"/>
          <w:lang w:eastAsia="ru-RU"/>
        </w:rPr>
        <w:t>Польза</w:t>
      </w:r>
      <w:r w:rsidRPr="00FC3D3E">
        <w:rPr>
          <w:rFonts w:ascii="Times New Roman" w:hAnsi="Times New Roman"/>
          <w:bCs/>
          <w:sz w:val="28"/>
          <w:szCs w:val="24"/>
          <w:lang w:eastAsia="ru-RU"/>
        </w:rPr>
        <w:t>:</w:t>
      </w:r>
    </w:p>
    <w:p w:rsidR="003F0E39" w:rsidRPr="005E3D41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Настои и отвары листьев брусники применяют в качестве мочегонного, вяжущего, антисептического средства. Брусника укрепляет стенки сосудов, оказывает антисклеротическое действие. Отвар из сухих листьев применяется при стоматите, пародонтозе и воспалении десен.</w:t>
      </w:r>
    </w:p>
    <w:p w:rsidR="003F0E39" w:rsidRPr="005E3D41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Чай из брусничных листьев восстанавливает силы и снимает усталость.</w:t>
      </w:r>
    </w:p>
    <w:p w:rsidR="003F0E39" w:rsidRPr="00F96E8A" w:rsidRDefault="003F0E39" w:rsidP="00693392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5E3D41">
        <w:rPr>
          <w:rFonts w:ascii="Times New Roman" w:hAnsi="Times New Roman"/>
          <w:sz w:val="28"/>
          <w:szCs w:val="24"/>
          <w:lang w:eastAsia="ru-RU"/>
        </w:rPr>
        <w:t>Напиток с брусничным соком применяют при простуде, общей слабости, гриппе, головной боли. Отвар из ягод хорошо утоляет жажду при повышенной температуре.</w:t>
      </w:r>
    </w:p>
    <w:p w:rsidR="003F0E39" w:rsidRPr="00736809" w:rsidRDefault="003F0E39" w:rsidP="00CA3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2.3 </w:t>
      </w:r>
      <w:r w:rsidRPr="00736809">
        <w:rPr>
          <w:rFonts w:ascii="Times New Roman" w:hAnsi="Times New Roman"/>
          <w:b/>
          <w:sz w:val="28"/>
          <w:szCs w:val="28"/>
          <w:lang w:eastAsia="ru-RU"/>
        </w:rPr>
        <w:t>Черника</w:t>
      </w:r>
    </w:p>
    <w:p w:rsidR="003F0E39" w:rsidRPr="00D628F6" w:rsidRDefault="003F0E39" w:rsidP="00FC3D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628F6">
        <w:rPr>
          <w:rFonts w:ascii="Times New Roman" w:hAnsi="Times New Roman"/>
          <w:sz w:val="28"/>
        </w:rPr>
        <w:t xml:space="preserve"> Плоды черники – черные или синевато-черные из-за воскового налета ягоды. Мякоть пурпурная, со множеством семян. На вкус черника сладкая.</w:t>
      </w:r>
    </w:p>
    <w:p w:rsidR="003F0E39" w:rsidRPr="00D70E6C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0E6C">
        <w:rPr>
          <w:rFonts w:ascii="Times New Roman" w:hAnsi="Times New Roman"/>
          <w:sz w:val="28"/>
          <w:szCs w:val="24"/>
          <w:lang w:eastAsia="ru-RU"/>
        </w:rPr>
        <w:t>Ягоды черники сильно окрашивают руки и язык – отсюда и народные названия: чернега, черница, чернишник и т. п.</w:t>
      </w:r>
    </w:p>
    <w:p w:rsidR="003F0E39" w:rsidRPr="00D70E6C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0E6C">
        <w:rPr>
          <w:rFonts w:ascii="Times New Roman" w:hAnsi="Times New Roman"/>
          <w:sz w:val="28"/>
          <w:szCs w:val="24"/>
          <w:lang w:eastAsia="ru-RU"/>
        </w:rPr>
        <w:t>Черника также хороший медонос, мед из черники ароматный, прозрачный, с красноватым оттенком и своеобразным вкусом.</w:t>
      </w:r>
    </w:p>
    <w:p w:rsidR="003F0E39" w:rsidRPr="00977613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0E6C">
        <w:rPr>
          <w:rFonts w:ascii="Times New Roman" w:hAnsi="Times New Roman"/>
          <w:sz w:val="28"/>
          <w:szCs w:val="24"/>
          <w:lang w:eastAsia="ru-RU"/>
        </w:rPr>
        <w:t xml:space="preserve">В чернике обнаружены </w:t>
      </w:r>
      <w:r>
        <w:rPr>
          <w:rFonts w:ascii="Times New Roman" w:hAnsi="Times New Roman"/>
          <w:sz w:val="28"/>
          <w:szCs w:val="24"/>
          <w:lang w:eastAsia="ru-RU"/>
        </w:rPr>
        <w:t>также множество витаминов.</w:t>
      </w:r>
    </w:p>
    <w:p w:rsidR="003F0E39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Польза</w:t>
      </w:r>
      <w:r w:rsidRPr="00977613">
        <w:rPr>
          <w:rFonts w:ascii="Times New Roman" w:hAnsi="Times New Roman"/>
          <w:sz w:val="28"/>
          <w:szCs w:val="24"/>
          <w:lang w:eastAsia="ru-RU"/>
        </w:rPr>
        <w:t>:</w:t>
      </w:r>
    </w:p>
    <w:p w:rsidR="003F0E39" w:rsidRPr="00D70E6C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0E6C">
        <w:rPr>
          <w:rFonts w:ascii="Times New Roman" w:hAnsi="Times New Roman"/>
          <w:sz w:val="28"/>
          <w:szCs w:val="24"/>
          <w:lang w:eastAsia="ru-RU"/>
        </w:rPr>
        <w:t>Листья черники содержат мно</w:t>
      </w:r>
      <w:r>
        <w:rPr>
          <w:rFonts w:ascii="Times New Roman" w:hAnsi="Times New Roman"/>
          <w:sz w:val="28"/>
          <w:szCs w:val="24"/>
          <w:lang w:eastAsia="ru-RU"/>
        </w:rPr>
        <w:t>го</w:t>
      </w:r>
      <w:r w:rsidRPr="00D70E6C">
        <w:rPr>
          <w:rFonts w:ascii="Times New Roman" w:hAnsi="Times New Roman"/>
          <w:sz w:val="28"/>
          <w:szCs w:val="24"/>
          <w:lang w:eastAsia="ru-RU"/>
        </w:rPr>
        <w:t xml:space="preserve"> полезных биологически активных веществ и часто используются в народной медицине.</w:t>
      </w:r>
    </w:p>
    <w:p w:rsidR="003F0E39" w:rsidRPr="003E0B72" w:rsidRDefault="003F0E39" w:rsidP="00693392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D70E6C">
        <w:rPr>
          <w:rFonts w:ascii="Times New Roman" w:hAnsi="Times New Roman"/>
          <w:sz w:val="28"/>
          <w:szCs w:val="24"/>
          <w:lang w:eastAsia="ru-RU"/>
        </w:rPr>
        <w:t>Самое известное свойство черники – способность значительно улучшать зрение. Черника ускоряет обновление сетчатки глаза, расширяет поле зрения, усиливает его остроту, уменьшает усталость глаз, особенно при работе за компьютером, в сумерках, ночью и при искусственном освещении.</w:t>
      </w:r>
    </w:p>
    <w:p w:rsidR="003F0E39" w:rsidRPr="00CD3075" w:rsidRDefault="003F0E39" w:rsidP="00CA3FE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2.4 </w:t>
      </w:r>
      <w:r w:rsidRPr="00CD3075">
        <w:rPr>
          <w:rFonts w:ascii="Times New Roman" w:hAnsi="Times New Roman"/>
          <w:b/>
          <w:sz w:val="28"/>
          <w:szCs w:val="28"/>
          <w:lang w:eastAsia="ru-RU"/>
        </w:rPr>
        <w:t>Голубика</w:t>
      </w:r>
    </w:p>
    <w:p w:rsidR="003F0E39" w:rsidRPr="00CD3075" w:rsidRDefault="003F0E39" w:rsidP="00FC3D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CD3075">
        <w:rPr>
          <w:rFonts w:ascii="Times New Roman" w:hAnsi="Times New Roman"/>
          <w:sz w:val="28"/>
        </w:rPr>
        <w:t>Ягоды голубики синевато-черные, с сизым налетом.</w:t>
      </w:r>
    </w:p>
    <w:p w:rsidR="003F0E39" w:rsidRPr="0044739A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4739A">
        <w:rPr>
          <w:rFonts w:ascii="Times New Roman" w:hAnsi="Times New Roman"/>
          <w:sz w:val="28"/>
          <w:szCs w:val="24"/>
          <w:lang w:eastAsia="ru-RU"/>
        </w:rPr>
        <w:t>Голубика похо</w:t>
      </w:r>
      <w:r>
        <w:rPr>
          <w:rFonts w:ascii="Times New Roman" w:hAnsi="Times New Roman"/>
          <w:sz w:val="28"/>
          <w:szCs w:val="24"/>
          <w:lang w:eastAsia="ru-RU"/>
        </w:rPr>
        <w:t>жа на чернику, их часто путают. П</w:t>
      </w:r>
      <w:r w:rsidRPr="0044739A">
        <w:rPr>
          <w:rFonts w:ascii="Times New Roman" w:hAnsi="Times New Roman"/>
          <w:sz w:val="28"/>
          <w:szCs w:val="24"/>
          <w:lang w:eastAsia="ru-RU"/>
        </w:rPr>
        <w:t>лоды голубики водянистые, менее сладкие, с зеленоватой мякотью, примерно в 2 раза крупнее черники. Ягоды голубики содержат витамины В1, В2, РР, С, А, Р, кальций, фосфор, железо, фенольные соединения, сахара, органически</w:t>
      </w:r>
      <w:r>
        <w:rPr>
          <w:rFonts w:ascii="Times New Roman" w:hAnsi="Times New Roman"/>
          <w:sz w:val="28"/>
          <w:szCs w:val="24"/>
          <w:lang w:eastAsia="ru-RU"/>
        </w:rPr>
        <w:t>е кислоты, клетчатку, дубильные и тд.</w:t>
      </w:r>
      <w:r w:rsidRPr="0044739A">
        <w:rPr>
          <w:rFonts w:ascii="Times New Roman" w:hAnsi="Times New Roman"/>
          <w:sz w:val="28"/>
          <w:szCs w:val="24"/>
          <w:lang w:eastAsia="ru-RU"/>
        </w:rPr>
        <w:t>. Практически те же вещества содержатся и в листьях.</w:t>
      </w:r>
    </w:p>
    <w:p w:rsidR="003F0E39" w:rsidRPr="0044739A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D3075">
        <w:rPr>
          <w:rFonts w:ascii="Times New Roman" w:hAnsi="Times New Roman"/>
          <w:bCs/>
          <w:sz w:val="28"/>
          <w:szCs w:val="24"/>
          <w:lang w:eastAsia="ru-RU"/>
        </w:rPr>
        <w:t>Польза</w:t>
      </w:r>
      <w:r w:rsidRPr="00FC3D3E">
        <w:rPr>
          <w:rFonts w:ascii="Times New Roman" w:hAnsi="Times New Roman"/>
          <w:bCs/>
          <w:sz w:val="28"/>
          <w:szCs w:val="24"/>
          <w:lang w:eastAsia="ru-RU"/>
        </w:rPr>
        <w:t>:</w:t>
      </w:r>
    </w:p>
    <w:p w:rsidR="003F0E39" w:rsidRPr="0044739A" w:rsidRDefault="003F0E39" w:rsidP="00CA3FE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4739A">
        <w:rPr>
          <w:rFonts w:ascii="Times New Roman" w:hAnsi="Times New Roman"/>
          <w:sz w:val="28"/>
          <w:szCs w:val="24"/>
          <w:lang w:eastAsia="ru-RU"/>
        </w:rPr>
        <w:t xml:space="preserve">Голубика – чрезвычайно полезная для здоровья ягода. </w:t>
      </w:r>
    </w:p>
    <w:p w:rsidR="003F0E39" w:rsidRDefault="003F0E39" w:rsidP="008D0822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44739A">
        <w:rPr>
          <w:rFonts w:ascii="Times New Roman" w:hAnsi="Times New Roman"/>
          <w:sz w:val="28"/>
          <w:szCs w:val="24"/>
          <w:lang w:eastAsia="ru-RU"/>
        </w:rPr>
        <w:t>Последние исследования показали, что листья и ягоды голубики способны понижать уровень сахара в крови. Отвар листьев употребляют в качестве мягкого слабительного средства. Он также полезен при диабете, малокровии и болезнях сердца. Кислый напиток из ягод голубики полезно пить при простуде, лихорадке, воспалениях почек и мочевого пузыря.</w:t>
      </w:r>
    </w:p>
    <w:p w:rsidR="003F0E39" w:rsidRDefault="003F0E39" w:rsidP="008D0822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                                          </w:t>
      </w:r>
    </w:p>
    <w:p w:rsidR="003F0E39" w:rsidRPr="008D0822" w:rsidRDefault="003F0E39" w:rsidP="005E2247">
      <w:pPr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2.5 </w:t>
      </w:r>
      <w:r w:rsidRPr="00CD3075">
        <w:rPr>
          <w:rFonts w:ascii="Times New Roman" w:hAnsi="Times New Roman"/>
          <w:b/>
          <w:sz w:val="28"/>
          <w:szCs w:val="28"/>
          <w:lang w:eastAsia="ru-RU"/>
        </w:rPr>
        <w:t>Вороника</w:t>
      </w:r>
    </w:p>
    <w:p w:rsidR="003F0E39" w:rsidRPr="00CD3075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98175C">
        <w:rPr>
          <w:rFonts w:ascii="Times New Roman" w:hAnsi="Times New Roman"/>
          <w:sz w:val="28"/>
          <w:szCs w:val="24"/>
          <w:lang w:eastAsia="ru-RU"/>
        </w:rPr>
        <w:t xml:space="preserve">Растёт пятнами — куртинами, каждая из которых представляет собой единую особь. </w:t>
      </w:r>
    </w:p>
    <w:p w:rsidR="003F0E39" w:rsidRPr="00CD3075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CD3075">
        <w:rPr>
          <w:rFonts w:ascii="Times New Roman" w:hAnsi="Times New Roman"/>
          <w:sz w:val="28"/>
          <w:szCs w:val="24"/>
          <w:lang w:eastAsia="ru-RU"/>
        </w:rPr>
        <w:t>Польза</w:t>
      </w:r>
      <w:r w:rsidRPr="00FC3D3E">
        <w:rPr>
          <w:rFonts w:ascii="Times New Roman" w:hAnsi="Times New Roman"/>
          <w:sz w:val="28"/>
          <w:szCs w:val="24"/>
          <w:lang w:eastAsia="ru-RU"/>
        </w:rPr>
        <w:t>:</w:t>
      </w:r>
    </w:p>
    <w:p w:rsidR="003F0E39" w:rsidRPr="0098175C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98175C">
        <w:rPr>
          <w:rFonts w:ascii="Times New Roman" w:hAnsi="Times New Roman"/>
          <w:sz w:val="28"/>
          <w:szCs w:val="24"/>
          <w:lang w:eastAsia="ru-RU"/>
        </w:rPr>
        <w:t>Мягкая часть ягод съедобна, неплохо утоляют жажду, но невысокое содержание сахаров и кислот делает их на вкус довольно пресными.</w:t>
      </w:r>
    </w:p>
    <w:p w:rsidR="003F0E39" w:rsidRPr="00C45624" w:rsidRDefault="003F0E39" w:rsidP="00313A9C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98175C">
        <w:rPr>
          <w:rFonts w:ascii="Times New Roman" w:hAnsi="Times New Roman"/>
          <w:sz w:val="28"/>
          <w:szCs w:val="24"/>
          <w:lang w:eastAsia="ru-RU"/>
        </w:rPr>
        <w:t>В русской народной медицине отвар и водочная настойка из листьев и стеблей во</w:t>
      </w:r>
      <w:r>
        <w:rPr>
          <w:rFonts w:ascii="Times New Roman" w:hAnsi="Times New Roman"/>
          <w:sz w:val="28"/>
          <w:szCs w:val="24"/>
          <w:lang w:eastAsia="ru-RU"/>
        </w:rPr>
        <w:t>роники пр</w:t>
      </w:r>
      <w:r w:rsidRPr="0098175C">
        <w:rPr>
          <w:rFonts w:ascii="Times New Roman" w:hAnsi="Times New Roman"/>
          <w:sz w:val="28"/>
          <w:szCs w:val="24"/>
          <w:lang w:eastAsia="ru-RU"/>
        </w:rPr>
        <w:t>именяется для лечения эпилепсии, параличей, нарушений обмена веществ, а также при головной боли, переутомлении и как противоцинготное средство. Отвар из листьев считается хорошим средством для укрепления волос</w:t>
      </w:r>
      <w:r>
        <w:rPr>
          <w:rFonts w:ascii="Times New Roman" w:hAnsi="Times New Roman"/>
          <w:sz w:val="28"/>
          <w:szCs w:val="24"/>
          <w:lang w:eastAsia="ru-RU"/>
        </w:rPr>
        <w:t>.</w:t>
      </w:r>
    </w:p>
    <w:p w:rsidR="003F0E39" w:rsidRPr="006B0321" w:rsidRDefault="003F0E39" w:rsidP="007641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2.6 </w:t>
      </w:r>
      <w:r w:rsidRPr="006B0321">
        <w:rPr>
          <w:rFonts w:ascii="Times New Roman" w:hAnsi="Times New Roman"/>
          <w:b/>
          <w:sz w:val="28"/>
          <w:szCs w:val="28"/>
          <w:lang w:eastAsia="ru-RU"/>
        </w:rPr>
        <w:t>Морошка</w:t>
      </w:r>
    </w:p>
    <w:p w:rsidR="003F0E39" w:rsidRDefault="003F0E39" w:rsidP="00FC3D3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0E39" w:rsidRPr="00764141" w:rsidRDefault="003F0E39" w:rsidP="007641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0321">
        <w:rPr>
          <w:rFonts w:ascii="Times New Roman" w:hAnsi="Times New Roman"/>
          <w:sz w:val="28"/>
        </w:rPr>
        <w:t>Плод морошки – сложная костянка, напоминающая малину, но отличающаяся от нее особым запахом и вкусом. Созревают эти ягоды «наоборот» – сначала они становятся красными, а затем по мере созревания янтарно-оранжевыми.</w:t>
      </w:r>
      <w:r>
        <w:rPr>
          <w:rFonts w:ascii="Times New Roman" w:hAnsi="Times New Roman"/>
          <w:sz w:val="28"/>
        </w:rPr>
        <w:t xml:space="preserve"> </w:t>
      </w:r>
      <w:r w:rsidRPr="007D03C9">
        <w:rPr>
          <w:rFonts w:ascii="Times New Roman" w:hAnsi="Times New Roman"/>
          <w:sz w:val="28"/>
          <w:szCs w:val="24"/>
          <w:lang w:eastAsia="ru-RU"/>
        </w:rPr>
        <w:t>Морошка растет в северном полушарии на торфяных болотах, моховых тундрах, заболоченных лесах. Иногда встречается в средней полосе России.</w:t>
      </w:r>
    </w:p>
    <w:p w:rsidR="003F0E39" w:rsidRPr="007D03C9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7D03C9">
        <w:rPr>
          <w:rFonts w:ascii="Times New Roman" w:hAnsi="Times New Roman"/>
          <w:sz w:val="28"/>
          <w:szCs w:val="24"/>
          <w:lang w:eastAsia="ru-RU"/>
        </w:rPr>
        <w:t>Морошку, свежую и моченую, подавали к царскому столу, с тех пор эту ягоду называют еще царской ягодой.</w:t>
      </w:r>
    </w:p>
    <w:p w:rsidR="003F0E39" w:rsidRPr="007D03C9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7D03C9">
        <w:rPr>
          <w:rFonts w:ascii="Times New Roman" w:hAnsi="Times New Roman"/>
          <w:sz w:val="28"/>
          <w:szCs w:val="24"/>
          <w:lang w:eastAsia="ru-RU"/>
        </w:rPr>
        <w:t xml:space="preserve">В ягодах морошки содержатся </w:t>
      </w:r>
      <w:r>
        <w:rPr>
          <w:rFonts w:ascii="Times New Roman" w:hAnsi="Times New Roman"/>
          <w:sz w:val="28"/>
          <w:szCs w:val="24"/>
          <w:lang w:eastAsia="ru-RU"/>
        </w:rPr>
        <w:t>микро- и макроэлементы</w:t>
      </w:r>
      <w:r w:rsidRPr="007D03C9">
        <w:rPr>
          <w:rFonts w:ascii="Times New Roman" w:hAnsi="Times New Roman"/>
          <w:sz w:val="28"/>
          <w:szCs w:val="24"/>
          <w:lang w:eastAsia="ru-RU"/>
        </w:rPr>
        <w:t>, витаминами С, В1, В3, РР, А. Семена содержат жирное масло.</w:t>
      </w:r>
    </w:p>
    <w:p w:rsidR="003F0E39" w:rsidRPr="007D03C9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6B0321">
        <w:rPr>
          <w:rFonts w:ascii="Times New Roman" w:hAnsi="Times New Roman"/>
          <w:bCs/>
          <w:sz w:val="28"/>
          <w:szCs w:val="24"/>
          <w:lang w:eastAsia="ru-RU"/>
        </w:rPr>
        <w:t>Польза</w:t>
      </w:r>
      <w:r w:rsidRPr="00FC3D3E">
        <w:rPr>
          <w:rFonts w:ascii="Times New Roman" w:hAnsi="Times New Roman"/>
          <w:bCs/>
          <w:sz w:val="28"/>
          <w:szCs w:val="24"/>
          <w:lang w:eastAsia="ru-RU"/>
        </w:rPr>
        <w:t>:</w:t>
      </w:r>
    </w:p>
    <w:p w:rsidR="003F0E39" w:rsidRPr="007D03C9" w:rsidRDefault="003F0E39" w:rsidP="00764141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7D03C9">
        <w:rPr>
          <w:rFonts w:ascii="Times New Roman" w:hAnsi="Times New Roman"/>
          <w:sz w:val="28"/>
          <w:szCs w:val="24"/>
          <w:lang w:eastAsia="ru-RU"/>
        </w:rPr>
        <w:t>Морошка обладает потогонным, кровоостанавливающим, спазмолитическим, противомикробным, вяжущим действием. Она</w:t>
      </w:r>
      <w:r>
        <w:rPr>
          <w:rFonts w:ascii="Times New Roman" w:hAnsi="Times New Roman"/>
          <w:sz w:val="28"/>
          <w:szCs w:val="24"/>
          <w:lang w:eastAsia="ru-RU"/>
        </w:rPr>
        <w:t xml:space="preserve"> применяется в лечении сердечно</w:t>
      </w:r>
      <w:r w:rsidRPr="007D03C9">
        <w:rPr>
          <w:rFonts w:ascii="Times New Roman" w:hAnsi="Times New Roman"/>
          <w:sz w:val="28"/>
          <w:szCs w:val="24"/>
          <w:lang w:eastAsia="ru-RU"/>
        </w:rPr>
        <w:t>сосудистых и желудочно-кишечных заболеваний. Морошка помогает при отравлении тяжелыми металлами, в лечении гастритов с пониженной кислотностью желудочного сока.</w:t>
      </w:r>
    </w:p>
    <w:p w:rsidR="003F0E39" w:rsidRPr="0098175C" w:rsidRDefault="003F0E39" w:rsidP="00DA1C8C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7D03C9">
        <w:rPr>
          <w:rFonts w:ascii="Times New Roman" w:hAnsi="Times New Roman"/>
          <w:sz w:val="28"/>
          <w:szCs w:val="24"/>
          <w:lang w:eastAsia="ru-RU"/>
        </w:rPr>
        <w:t>Морошка также используется в косметологии. Кремы, в состав которых входит морошка, увлажняют, пита</w:t>
      </w:r>
      <w:r>
        <w:rPr>
          <w:rFonts w:ascii="Times New Roman" w:hAnsi="Times New Roman"/>
          <w:sz w:val="28"/>
          <w:szCs w:val="24"/>
          <w:lang w:eastAsia="ru-RU"/>
        </w:rPr>
        <w:t xml:space="preserve">ют и омолаживают кожу. </w:t>
      </w:r>
    </w:p>
    <w:p w:rsidR="003F0E39" w:rsidRPr="006B0321" w:rsidRDefault="003F0E39" w:rsidP="007641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2.7 </w:t>
      </w:r>
      <w:r w:rsidRPr="006B0321">
        <w:rPr>
          <w:rFonts w:ascii="Times New Roman" w:hAnsi="Times New Roman"/>
          <w:b/>
          <w:sz w:val="28"/>
          <w:szCs w:val="28"/>
          <w:lang w:eastAsia="ru-RU"/>
        </w:rPr>
        <w:t>Сублимация</w:t>
      </w:r>
    </w:p>
    <w:p w:rsidR="003F0E39" w:rsidRDefault="003F0E39" w:rsidP="00FC3D3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0E39" w:rsidRPr="008B36EE" w:rsidRDefault="003F0E39" w:rsidP="00FC3D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026E8">
        <w:rPr>
          <w:rFonts w:ascii="Times New Roman" w:hAnsi="Times New Roman"/>
          <w:sz w:val="28"/>
          <w:szCs w:val="24"/>
          <w:lang w:eastAsia="ru-RU"/>
        </w:rPr>
        <w:t>Сублимация</w:t>
      </w:r>
      <w:r w:rsidRPr="008B36EE">
        <w:rPr>
          <w:rFonts w:ascii="Times New Roman" w:hAnsi="Times New Roman"/>
          <w:sz w:val="28"/>
          <w:szCs w:val="24"/>
          <w:lang w:eastAsia="ru-RU"/>
        </w:rPr>
        <w:t xml:space="preserve"> – процесс, который лег в основу нового направления консервирования и уникальной категории пищи формата «здоровое питание». Технология приготовления идет в 2 этапа:</w:t>
      </w:r>
    </w:p>
    <w:p w:rsidR="003F0E39" w:rsidRPr="008B36EE" w:rsidRDefault="003F0E39" w:rsidP="001E1BC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B36EE">
        <w:rPr>
          <w:rFonts w:ascii="Times New Roman" w:hAnsi="Times New Roman"/>
          <w:sz w:val="28"/>
          <w:szCs w:val="24"/>
          <w:lang w:eastAsia="ru-RU"/>
        </w:rPr>
        <w:t>сначала продукт замораживают при температуре -45°С;</w:t>
      </w:r>
    </w:p>
    <w:p w:rsidR="003F0E39" w:rsidRPr="00B24AB9" w:rsidRDefault="003F0E39" w:rsidP="001E1BC5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B36EE">
        <w:rPr>
          <w:rFonts w:ascii="Times New Roman" w:hAnsi="Times New Roman"/>
          <w:sz w:val="28"/>
          <w:szCs w:val="24"/>
          <w:lang w:eastAsia="ru-RU"/>
        </w:rPr>
        <w:t>затем сушат без разморозки там же в камере, то есть вакуумно-сублимационным методом удаляют из продукта образовавшийся лед - он испаряется (до 98%), как вода, не переходя в стадию жидкости.</w:t>
      </w:r>
    </w:p>
    <w:p w:rsidR="003F0E39" w:rsidRPr="008B36EE" w:rsidRDefault="003F0E39" w:rsidP="001E1BC5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Т</w:t>
      </w:r>
      <w:r w:rsidRPr="008B36EE">
        <w:rPr>
          <w:rFonts w:ascii="Times New Roman" w:hAnsi="Times New Roman"/>
          <w:sz w:val="28"/>
          <w:szCs w:val="24"/>
          <w:lang w:eastAsia="ru-RU"/>
        </w:rPr>
        <w:t>ехнологию совершенно случайно изобрел русский горный инженер Георгий Павлович Лаппа-Старженецкий в самом начале 20-х годов прошлого столетия. Можно сказать, что это было «яблоко Ньютона».</w:t>
      </w:r>
    </w:p>
    <w:p w:rsidR="003F0E39" w:rsidRPr="001E1BC5" w:rsidRDefault="003F0E39" w:rsidP="001E1BC5">
      <w:pPr>
        <w:pStyle w:val="ListParagraph"/>
        <w:numPr>
          <w:ilvl w:val="0"/>
          <w:numId w:val="21"/>
        </w:numPr>
        <w:spacing w:line="360" w:lineRule="auto"/>
        <w:jc w:val="both"/>
        <w:rPr>
          <w:sz w:val="28"/>
          <w:lang w:eastAsia="ru-RU"/>
        </w:rPr>
      </w:pPr>
      <w:r w:rsidRPr="001E1BC5">
        <w:rPr>
          <w:sz w:val="28"/>
          <w:lang w:eastAsia="ru-RU"/>
        </w:rPr>
        <w:t xml:space="preserve">Ремонтируя вакуумную установку, инженер увидел под колпаком яркую ягоду спелой клюквы, но она была совершенно сухой. Изобретатель не убрал ее. </w:t>
      </w:r>
    </w:p>
    <w:p w:rsidR="003F0E39" w:rsidRPr="001E1BC5" w:rsidRDefault="003F0E39" w:rsidP="001E1BC5">
      <w:pPr>
        <w:pStyle w:val="ListParagraph"/>
        <w:numPr>
          <w:ilvl w:val="0"/>
          <w:numId w:val="21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Через год </w:t>
      </w:r>
      <w:r w:rsidRPr="001E1BC5">
        <w:rPr>
          <w:sz w:val="28"/>
          <w:lang w:eastAsia="ru-RU"/>
        </w:rPr>
        <w:t xml:space="preserve"> Георгий Павлович все-таки достал ягоду и помыл.</w:t>
      </w:r>
    </w:p>
    <w:p w:rsidR="003F0E39" w:rsidRPr="001E1BC5" w:rsidRDefault="003F0E39" w:rsidP="001E1BC5">
      <w:pPr>
        <w:pStyle w:val="ListParagraph"/>
        <w:numPr>
          <w:ilvl w:val="0"/>
          <w:numId w:val="21"/>
        </w:numPr>
        <w:spacing w:line="360" w:lineRule="auto"/>
        <w:jc w:val="both"/>
        <w:rPr>
          <w:sz w:val="28"/>
          <w:lang w:eastAsia="ru-RU"/>
        </w:rPr>
      </w:pPr>
      <w:r w:rsidRPr="001E1BC5">
        <w:rPr>
          <w:sz w:val="28"/>
          <w:lang w:eastAsia="ru-RU"/>
        </w:rPr>
        <w:t>Тут и произошло «чудо». Она напиталась водой, приняла прежние размеры, оказалась совершенно свежей, словно только что сорванной с кустика.</w:t>
      </w:r>
    </w:p>
    <w:p w:rsidR="003F0E39" w:rsidRPr="008D0822" w:rsidRDefault="003F0E39" w:rsidP="001E1BC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36EE">
        <w:rPr>
          <w:rFonts w:ascii="Times New Roman" w:hAnsi="Times New Roman"/>
          <w:sz w:val="28"/>
          <w:szCs w:val="24"/>
          <w:lang w:eastAsia="ru-RU"/>
        </w:rPr>
        <w:t xml:space="preserve">Метод сразу подхватила фармацевтика. Затем, уже в 60-е годы, наладили производство продуктов для полярников, моряков дальнего плавания, </w:t>
      </w:r>
      <w:r w:rsidRPr="008D0822">
        <w:rPr>
          <w:rFonts w:ascii="Times New Roman" w:hAnsi="Times New Roman"/>
          <w:sz w:val="28"/>
          <w:szCs w:val="28"/>
          <w:lang w:eastAsia="ru-RU"/>
        </w:rPr>
        <w:t xml:space="preserve">геологов, спелеологов и, конечно, космонавтов. </w:t>
      </w:r>
    </w:p>
    <w:p w:rsidR="003F0E39" w:rsidRPr="008D0822" w:rsidRDefault="003F0E39" w:rsidP="008D082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822">
        <w:rPr>
          <w:rFonts w:ascii="Times New Roman" w:hAnsi="Times New Roman"/>
          <w:sz w:val="28"/>
          <w:szCs w:val="28"/>
          <w:lang w:eastAsia="ru-RU"/>
        </w:rPr>
        <w:t>Для того чтобы продукт был готов к употреблению, достаточно открыть вакуумную упаковку и положить его в воду, соблюдая указанный в инструкции объем. Сублимат впитает влагу, удаленную при консервации, и примет свой прежний размер.</w:t>
      </w:r>
      <w:bookmarkStart w:id="5" w:name="_Toc94439318"/>
    </w:p>
    <w:p w:rsidR="003F0E39" w:rsidRDefault="003F0E39" w:rsidP="00BC6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Практическая часть</w:t>
      </w:r>
    </w:p>
    <w:p w:rsidR="003F0E39" w:rsidRPr="00BC69FC" w:rsidRDefault="003F0E39" w:rsidP="00BC6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BC69FC">
        <w:rPr>
          <w:rFonts w:ascii="Times New Roman" w:hAnsi="Times New Roman"/>
          <w:b/>
          <w:sz w:val="28"/>
          <w:szCs w:val="28"/>
        </w:rPr>
        <w:t>.1 Анкетирование учащихся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6122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6122B">
        <w:rPr>
          <w:rFonts w:ascii="Times New Roman" w:hAnsi="Times New Roman"/>
          <w:sz w:val="28"/>
          <w:szCs w:val="28"/>
          <w:lang w:eastAsia="ru-RU"/>
        </w:rPr>
        <w:t xml:space="preserve">Проводя анкетирование (Приложение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46122B">
        <w:rPr>
          <w:rFonts w:ascii="Times New Roman" w:hAnsi="Times New Roman"/>
          <w:sz w:val="28"/>
          <w:szCs w:val="28"/>
          <w:lang w:eastAsia="ru-RU"/>
        </w:rPr>
        <w:t>), мы ставили целью выявить следующее: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Знают ли учащиеся о пользе ягод.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 Собирают ли ягоды и любят ли это делать.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3) В каком виде употребляют ягоды в пищу.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Любят ли ребята варенье.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5) Знают ли дети, что такое морс.</w:t>
      </w:r>
    </w:p>
    <w:p w:rsidR="003F0E39" w:rsidRDefault="003F0E39" w:rsidP="0046122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Я опросила 21 учащегося  своего класса.</w:t>
      </w:r>
    </w:p>
    <w:p w:rsidR="003F0E39" w:rsidRPr="0046122B" w:rsidRDefault="003F0E39" w:rsidP="0046122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</w:t>
      </w:r>
      <w:r w:rsidRPr="0046122B">
        <w:rPr>
          <w:rFonts w:ascii="Times New Roman" w:hAnsi="Times New Roman"/>
          <w:sz w:val="28"/>
          <w:szCs w:val="28"/>
          <w:lang w:eastAsia="ru-RU"/>
        </w:rPr>
        <w:t xml:space="preserve"> анкетирования </w:t>
      </w:r>
      <w:r>
        <w:rPr>
          <w:rFonts w:ascii="Times New Roman" w:hAnsi="Times New Roman"/>
          <w:sz w:val="28"/>
          <w:szCs w:val="28"/>
          <w:lang w:eastAsia="ru-RU"/>
        </w:rPr>
        <w:t>в приложении .</w:t>
      </w:r>
      <w:r w:rsidRPr="0046122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F0E39" w:rsidRDefault="003F0E39" w:rsidP="00D22AB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3.2 Мастер-класс по при</w:t>
      </w:r>
      <w:r w:rsidRPr="00D22AB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готовлению морса.</w:t>
      </w:r>
    </w:p>
    <w:p w:rsidR="003F0E39" w:rsidRDefault="003F0E39" w:rsidP="00442EE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проекта с помощью классного руководителя мы провели мастер-класс по изготовлению морса. После чего каждый мог попробовать готовый продукт. Предварительно были проведен опрос среди родителей, всем ли можно употреблять ягоды, ведь у некоторых людей могут быть противопоказания. Так, например, клюкву не следует употреблять людям, страдающим язвой или гастритом.</w:t>
      </w:r>
    </w:p>
    <w:p w:rsidR="003F0E39" w:rsidRDefault="003F0E39" w:rsidP="00442EE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мастер-класса нам понадобились замороженные ягоды, варенье (концентрированное), вода, сахар и посуда. Каждый выбрал для себя ягоды или варенье по душе. Ягоды мы промыли в воде. Затем высыпали их в емкость, добавили сахар, затем размяли все толкушкой. Добавили питьевой воды и перемешали. С вареньем все намного проще, его просто нужно разбавить водой.  Морс готов! Приятного аппетита! Одноклассники с удовольствием принимали участие как в приготовлении, так и в употреблении чудесного напитка. </w:t>
      </w:r>
    </w:p>
    <w:p w:rsidR="003F0E39" w:rsidRDefault="003F0E39" w:rsidP="00442EE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Фотоотчет представлен в приложении 2.</w:t>
      </w:r>
    </w:p>
    <w:p w:rsidR="003F0E39" w:rsidRPr="00442EEC" w:rsidRDefault="003F0E39" w:rsidP="00442EE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F0E39" w:rsidRDefault="003F0E39" w:rsidP="000266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Pr="008D0105" w:rsidRDefault="003F0E39" w:rsidP="000266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 Видеорецепт ягодного смузи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Pr="00A512A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показать способ приготовления смузи, оценить вкус, запах, цвет, отметить полезные свойства.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Смузи – густой напиток из взбитых фруктов, ягод, овощей с возможным добавлением молока, сока, йогурта. Готовится смузи в блендере или в миксере.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дети почувствовали вкус смузи, я решила провести эксперимент – приготовить смузи для одноклассников.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это у меня получилось. Смузи из северных ягод брусники и черники с добавлением молока, даёт быстрое чувство сытости, но не даёт ощущения тяжести.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Видеорецепт был представлен одноклассникам на классном часе. 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просмотра видеорецепта у ребят появилось желание приготовить смузи для себя и своих родных, а у некоторых желание поэкспериментировать. Ведь это огромный простор для фантазий! Можно «играть» с цветом, меняя ягоды</w:t>
      </w:r>
      <w:r w:rsidRPr="00A71BF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«играть» со вкусом, меняя ягоды на овощи и фрукты и т. д. Можно самому приготовить отличный завтрак, который подарит заряд энергии и питательных веществ на несколько утренних часов.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узнали, что смузи можно заморозить и получить вкуснейшее полезное мороженое. </w:t>
      </w:r>
    </w:p>
    <w:p w:rsidR="003F0E39" w:rsidRDefault="003F0E39" w:rsidP="000266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родители понимают, что на детском столе должны обязательно присутствовать ягоды, фрукты. Однако, многие дети отказываются употреблять плоды в сыром виде. Решением проблемы станет – смузи!</w:t>
      </w:r>
    </w:p>
    <w:p w:rsidR="003F0E39" w:rsidRPr="00A512A2" w:rsidRDefault="003F0E39" w:rsidP="000266FC">
      <w:pPr>
        <w:jc w:val="center"/>
        <w:rPr>
          <w:rFonts w:ascii="Times New Roman" w:hAnsi="Times New Roman"/>
          <w:sz w:val="28"/>
          <w:szCs w:val="28"/>
        </w:rPr>
      </w:pPr>
    </w:p>
    <w:bookmarkEnd w:id="5"/>
    <w:p w:rsidR="003F0E39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0E39" w:rsidRPr="004C1E90" w:rsidRDefault="003F0E39" w:rsidP="00064F41">
      <w:pPr>
        <w:jc w:val="center"/>
        <w:rPr>
          <w:rFonts w:ascii="Times New Roman" w:hAnsi="Times New Roman"/>
          <w:b/>
          <w:sz w:val="28"/>
          <w:szCs w:val="28"/>
        </w:rPr>
      </w:pPr>
      <w:r w:rsidRPr="004C1E90">
        <w:rPr>
          <w:rFonts w:ascii="Times New Roman" w:hAnsi="Times New Roman"/>
          <w:b/>
          <w:sz w:val="28"/>
          <w:szCs w:val="28"/>
        </w:rPr>
        <w:t>4.Заключение</w:t>
      </w:r>
    </w:p>
    <w:p w:rsidR="003F0E39" w:rsidRPr="000309CA" w:rsidRDefault="003F0E39" w:rsidP="004C1E90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0309CA">
        <w:rPr>
          <w:sz w:val="28"/>
        </w:rPr>
        <w:t>Северные ягоды – замечательный подарок короткого карельского лета, кладезь витаминов и множества полезных веществ, помогающих восстановить здоровье и укрепить иммунитет. Каждый вид ягод имеет своё местожительство.</w:t>
      </w:r>
    </w:p>
    <w:p w:rsidR="003F0E39" w:rsidRPr="000309CA" w:rsidRDefault="003F0E39" w:rsidP="001E1BC5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0309CA">
        <w:rPr>
          <w:sz w:val="28"/>
        </w:rPr>
        <w:t>Ягоды можно сушить, варить, замораживать, сублимировать, но чтобы польза от ягод ощущалась в полном объёме – лучше кушать её свежей!</w:t>
      </w:r>
    </w:p>
    <w:p w:rsidR="003F0E39" w:rsidRDefault="003F0E39" w:rsidP="001E1BC5">
      <w:pPr>
        <w:pStyle w:val="ListParagraph"/>
        <w:spacing w:line="360" w:lineRule="auto"/>
        <w:ind w:left="0" w:firstLine="0"/>
        <w:jc w:val="both"/>
        <w:rPr>
          <w:sz w:val="28"/>
        </w:rPr>
      </w:pPr>
      <w:r w:rsidRPr="000309CA">
        <w:rPr>
          <w:sz w:val="28"/>
        </w:rPr>
        <w:t>Если не лениться, то ягоды могут пополнить семейный бюджет, так как пользуются спросом на рынке.</w:t>
      </w:r>
    </w:p>
    <w:p w:rsidR="003F0E39" w:rsidRDefault="003F0E39" w:rsidP="00693392">
      <w:pPr>
        <w:pStyle w:val="ListParagraph"/>
        <w:spacing w:line="360" w:lineRule="auto"/>
        <w:ind w:left="0" w:firstLine="0"/>
        <w:rPr>
          <w:sz w:val="28"/>
        </w:rPr>
      </w:pPr>
      <w:r w:rsidRPr="00C05C57">
        <w:rPr>
          <w:sz w:val="28"/>
        </w:rPr>
        <w:t xml:space="preserve"> </w:t>
      </w:r>
      <w:r>
        <w:rPr>
          <w:sz w:val="28"/>
        </w:rPr>
        <w:t>В ходе исследования  я выяснила, что секрет  северных ягод в том, что они имеют ряд полезных свойств. Вместе с этим имеют и ограничения в употреблении. П</w:t>
      </w:r>
      <w:r w:rsidRPr="00C05C57">
        <w:rPr>
          <w:sz w:val="28"/>
        </w:rPr>
        <w:t>оскольку варенье на 60-75% состоит из сахара, чрезмерное его употребление грозит повышением уровня глюкозы в крови, нарушением работы поджелудочной железы. Брусника противопоказана при язвенных заболеваниях желудка и двенадцатиперстной кишки, при гастритах с повышенной кислотностью. Вред варенье может принести при аллергиях</w:t>
      </w:r>
      <w:r>
        <w:rPr>
          <w:sz w:val="28"/>
        </w:rPr>
        <w:t xml:space="preserve">, сахарном диабете, ожирении . </w:t>
      </w:r>
      <w:r w:rsidRPr="00C05C57">
        <w:rPr>
          <w:sz w:val="28"/>
        </w:rPr>
        <w:t>Если необходимо увеличить пользу варенья, лучше готовить варенье «пятиминутка» (срок варки минимален)  или перетирать с сахаром ягоды, после чего хранить такое пюре в холодильнике.</w:t>
      </w:r>
    </w:p>
    <w:p w:rsidR="003F0E39" w:rsidRPr="00D30457" w:rsidRDefault="003F0E39" w:rsidP="00693392">
      <w:pPr>
        <w:pStyle w:val="ListParagraph"/>
        <w:spacing w:line="360" w:lineRule="auto"/>
        <w:ind w:left="0"/>
        <w:jc w:val="both"/>
        <w:rPr>
          <w:sz w:val="28"/>
        </w:rPr>
      </w:pPr>
      <w:r>
        <w:rPr>
          <w:sz w:val="28"/>
        </w:rPr>
        <w:t>Я</w:t>
      </w:r>
      <w:r w:rsidRPr="00D30457">
        <w:rPr>
          <w:sz w:val="28"/>
        </w:rPr>
        <w:t xml:space="preserve">годы нашего северного края служат </w:t>
      </w:r>
      <w:r>
        <w:rPr>
          <w:sz w:val="28"/>
        </w:rPr>
        <w:t xml:space="preserve">лакомством, обеспечивают </w:t>
      </w:r>
      <w:r w:rsidRPr="00D30457">
        <w:rPr>
          <w:sz w:val="28"/>
        </w:rPr>
        <w:t>потребности человека в витаминах, оказывают целебное действие, служат источником пополнения бюджета.</w:t>
      </w:r>
    </w:p>
    <w:p w:rsidR="003F0E39" w:rsidRPr="00C05C57" w:rsidRDefault="003F0E39" w:rsidP="00693392">
      <w:pPr>
        <w:pStyle w:val="ListParagraph"/>
        <w:spacing w:line="360" w:lineRule="auto"/>
        <w:rPr>
          <w:sz w:val="28"/>
        </w:rPr>
      </w:pPr>
      <w:r>
        <w:rPr>
          <w:sz w:val="28"/>
        </w:rPr>
        <w:t>Гипотезу своей работы считаю доказанной.</w:t>
      </w:r>
    </w:p>
    <w:p w:rsidR="003F0E39" w:rsidRPr="00B90051" w:rsidRDefault="003F0E39" w:rsidP="00F04314">
      <w:pPr>
        <w:jc w:val="both"/>
        <w:rPr>
          <w:rFonts w:ascii="Times New Roman" w:hAnsi="Times New Roman"/>
          <w:sz w:val="28"/>
          <w:szCs w:val="28"/>
        </w:rPr>
      </w:pPr>
    </w:p>
    <w:p w:rsidR="003F0E39" w:rsidRDefault="003F0E39" w:rsidP="00485E64">
      <w:pPr>
        <w:pStyle w:val="Heading1"/>
        <w:jc w:val="center"/>
        <w:rPr>
          <w:rFonts w:ascii="Times New Roman" w:hAnsi="Times New Roman"/>
          <w:caps/>
          <w:color w:val="auto"/>
          <w:sz w:val="32"/>
        </w:rPr>
      </w:pPr>
    </w:p>
    <w:p w:rsidR="003F0E39" w:rsidRDefault="003F0E39" w:rsidP="00485E64">
      <w:pPr>
        <w:pStyle w:val="Heading1"/>
        <w:jc w:val="center"/>
        <w:rPr>
          <w:rFonts w:ascii="Times New Roman" w:hAnsi="Times New Roman"/>
          <w:caps/>
          <w:color w:val="auto"/>
          <w:sz w:val="32"/>
        </w:rPr>
      </w:pPr>
    </w:p>
    <w:p w:rsidR="003F0E39" w:rsidRDefault="003F0E39" w:rsidP="00AC009D"/>
    <w:p w:rsidR="003F0E39" w:rsidRDefault="003F0E39" w:rsidP="00AC009D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F0E39" w:rsidRDefault="003F0E39" w:rsidP="00AC009D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5.Информационные источники</w:t>
      </w:r>
    </w:p>
    <w:p w:rsidR="003F0E39" w:rsidRPr="00693A6E" w:rsidRDefault="003F0E39" w:rsidP="00AC009D">
      <w:pPr>
        <w:pStyle w:val="ListParagraph"/>
        <w:numPr>
          <w:ilvl w:val="0"/>
          <w:numId w:val="13"/>
        </w:numPr>
        <w:suppressAutoHyphens w:val="0"/>
        <w:spacing w:line="360" w:lineRule="auto"/>
        <w:ind w:left="0" w:firstLine="709"/>
        <w:jc w:val="both"/>
        <w:rPr>
          <w:sz w:val="28"/>
        </w:rPr>
      </w:pPr>
      <w:r w:rsidRPr="00693A6E">
        <w:rPr>
          <w:sz w:val="28"/>
        </w:rPr>
        <w:t>Е. Исаева «Клюква и черника. Ягоды, побеждающие бактерии» 2010г.</w:t>
      </w:r>
    </w:p>
    <w:p w:rsidR="003F0E39" w:rsidRPr="00693A6E" w:rsidRDefault="003F0E39" w:rsidP="00AC009D">
      <w:pPr>
        <w:pStyle w:val="ListParagraph"/>
        <w:numPr>
          <w:ilvl w:val="0"/>
          <w:numId w:val="13"/>
        </w:numPr>
        <w:suppressAutoHyphens w:val="0"/>
        <w:spacing w:line="360" w:lineRule="auto"/>
        <w:ind w:left="0" w:firstLine="709"/>
        <w:jc w:val="both"/>
        <w:rPr>
          <w:sz w:val="28"/>
        </w:rPr>
      </w:pPr>
      <w:r w:rsidRPr="00693A6E">
        <w:rPr>
          <w:sz w:val="28"/>
        </w:rPr>
        <w:t>С. Майоров «Ягоды наших лесов» 2018г.</w:t>
      </w:r>
    </w:p>
    <w:p w:rsidR="003F0E39" w:rsidRPr="00693A6E" w:rsidRDefault="003F0E39" w:rsidP="00AC009D">
      <w:pPr>
        <w:pStyle w:val="ListParagraph"/>
        <w:numPr>
          <w:ilvl w:val="0"/>
          <w:numId w:val="13"/>
        </w:numPr>
        <w:suppressAutoHyphens w:val="0"/>
        <w:spacing w:line="360" w:lineRule="auto"/>
        <w:ind w:left="0" w:firstLine="709"/>
        <w:jc w:val="both"/>
        <w:rPr>
          <w:sz w:val="28"/>
        </w:rPr>
      </w:pPr>
      <w:r w:rsidRPr="00693A6E">
        <w:rPr>
          <w:sz w:val="28"/>
        </w:rPr>
        <w:t>Савельева И.Б. «Клюква, брусника, морошка, черника. Лесные целители» 2005г.</w:t>
      </w:r>
    </w:p>
    <w:p w:rsidR="003F0E39" w:rsidRPr="00693A6E" w:rsidRDefault="003F0E39" w:rsidP="00AC009D">
      <w:pPr>
        <w:pStyle w:val="ListParagraph"/>
        <w:numPr>
          <w:ilvl w:val="0"/>
          <w:numId w:val="13"/>
        </w:numPr>
        <w:suppressAutoHyphens w:val="0"/>
        <w:spacing w:line="360" w:lineRule="auto"/>
        <w:ind w:left="0" w:firstLine="709"/>
        <w:jc w:val="both"/>
        <w:rPr>
          <w:sz w:val="28"/>
        </w:rPr>
      </w:pPr>
      <w:r w:rsidRPr="00693A6E">
        <w:rPr>
          <w:sz w:val="28"/>
        </w:rPr>
        <w:t>Шорыгина Т.А. «Ягоды.  Какие они?» 2019г.</w:t>
      </w:r>
    </w:p>
    <w:p w:rsidR="003F0E39" w:rsidRPr="00693A6E" w:rsidRDefault="003F0E39" w:rsidP="00AC009D">
      <w:pPr>
        <w:pStyle w:val="ListParagraph"/>
        <w:numPr>
          <w:ilvl w:val="0"/>
          <w:numId w:val="13"/>
        </w:numPr>
        <w:suppressAutoHyphens w:val="0"/>
        <w:spacing w:line="360" w:lineRule="auto"/>
        <w:ind w:left="0" w:firstLine="709"/>
        <w:jc w:val="both"/>
        <w:rPr>
          <w:sz w:val="28"/>
        </w:rPr>
      </w:pPr>
      <w:r w:rsidRPr="00693A6E">
        <w:rPr>
          <w:sz w:val="28"/>
        </w:rPr>
        <w:t>Сеть Интернет.</w:t>
      </w:r>
    </w:p>
    <w:p w:rsidR="003F0E39" w:rsidRPr="005921DD" w:rsidRDefault="003F0E39" w:rsidP="00AC009D">
      <w:pPr>
        <w:pStyle w:val="ListParagraph"/>
        <w:tabs>
          <w:tab w:val="left" w:pos="1134"/>
        </w:tabs>
        <w:spacing w:line="360" w:lineRule="auto"/>
        <w:ind w:left="360" w:firstLine="0"/>
        <w:jc w:val="both"/>
        <w:rPr>
          <w:bCs/>
          <w:noProof/>
          <w:color w:val="000000"/>
          <w:kern w:val="36"/>
          <w:sz w:val="28"/>
          <w:szCs w:val="28"/>
          <w:lang w:eastAsia="ru-RU"/>
        </w:rPr>
      </w:pPr>
    </w:p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/>
    <w:p w:rsidR="003F0E39" w:rsidRDefault="003F0E39" w:rsidP="00AC00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F0E39" w:rsidRDefault="003F0E39" w:rsidP="00AC009D">
      <w:pPr>
        <w:jc w:val="center"/>
        <w:rPr>
          <w:rFonts w:ascii="Times New Roman" w:hAnsi="Times New Roman"/>
          <w:b/>
          <w:sz w:val="32"/>
          <w:szCs w:val="32"/>
        </w:rPr>
      </w:pPr>
      <w:r w:rsidRPr="00AC009D">
        <w:rPr>
          <w:rFonts w:ascii="Times New Roman" w:hAnsi="Times New Roman"/>
          <w:b/>
          <w:sz w:val="32"/>
          <w:szCs w:val="32"/>
        </w:rPr>
        <w:t>Приложение</w:t>
      </w:r>
      <w:r>
        <w:rPr>
          <w:rFonts w:ascii="Times New Roman" w:hAnsi="Times New Roman"/>
          <w:b/>
          <w:sz w:val="32"/>
          <w:szCs w:val="32"/>
        </w:rPr>
        <w:t xml:space="preserve"> 1</w:t>
      </w:r>
    </w:p>
    <w:p w:rsidR="003F0E39" w:rsidRDefault="003F0E39" w:rsidP="001A170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</w:t>
      </w:r>
      <w:r w:rsidRPr="00AC009D">
        <w:rPr>
          <w:rFonts w:ascii="Times New Roman" w:hAnsi="Times New Roman"/>
          <w:sz w:val="32"/>
          <w:szCs w:val="32"/>
        </w:rPr>
        <w:t>Анкета для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6"/>
        <w:gridCol w:w="4333"/>
      </w:tblGrid>
      <w:tr w:rsidR="003F0E39" w:rsidTr="001A1709">
        <w:trPr>
          <w:trHeight w:val="839"/>
        </w:trPr>
        <w:tc>
          <w:tcPr>
            <w:tcW w:w="4796" w:type="dxa"/>
          </w:tcPr>
          <w:p w:rsidR="003F0E39" w:rsidRPr="0040085D" w:rsidRDefault="003F0E39" w:rsidP="00AC009D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Знаете ли вы, что ягоды нашего края полезны для организма человека?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555"/>
        </w:trPr>
        <w:tc>
          <w:tcPr>
            <w:tcW w:w="4796" w:type="dxa"/>
          </w:tcPr>
          <w:p w:rsidR="003F0E39" w:rsidRPr="0040085D" w:rsidRDefault="003F0E39" w:rsidP="00AC009D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Любите ли вы собирать ягоды?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852"/>
        </w:trPr>
        <w:tc>
          <w:tcPr>
            <w:tcW w:w="4796" w:type="dxa"/>
          </w:tcPr>
          <w:p w:rsidR="003F0E39" w:rsidRPr="0040085D" w:rsidRDefault="003F0E39" w:rsidP="00AC009D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В каком виде употребляете ягоды в пищу?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839"/>
        </w:trPr>
        <w:tc>
          <w:tcPr>
            <w:tcW w:w="4796" w:type="dxa"/>
          </w:tcPr>
          <w:p w:rsidR="003F0E39" w:rsidRPr="0040085D" w:rsidRDefault="003F0E39" w:rsidP="00AC009D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Любите ли вы варенье из ягод? Если да, то какое любимое?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555"/>
        </w:trPr>
        <w:tc>
          <w:tcPr>
            <w:tcW w:w="4796" w:type="dxa"/>
          </w:tcPr>
          <w:p w:rsidR="003F0E39" w:rsidRPr="0040085D" w:rsidRDefault="003F0E39" w:rsidP="00AC009D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 xml:space="preserve">Знаете ли вы, что такое морс? 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852"/>
        </w:trPr>
        <w:tc>
          <w:tcPr>
            <w:tcW w:w="4796" w:type="dxa"/>
          </w:tcPr>
          <w:p w:rsidR="003F0E39" w:rsidRPr="0040085D" w:rsidRDefault="003F0E39" w:rsidP="00BC69FC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Пьете ли морс? Если да, то из каких ягод больше любите?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F0E39" w:rsidTr="001A1709">
        <w:trPr>
          <w:trHeight w:val="852"/>
        </w:trPr>
        <w:tc>
          <w:tcPr>
            <w:tcW w:w="4796" w:type="dxa"/>
          </w:tcPr>
          <w:p w:rsidR="003F0E39" w:rsidRPr="0040085D" w:rsidRDefault="003F0E39" w:rsidP="00BC69FC">
            <w:pPr>
              <w:rPr>
                <w:rFonts w:ascii="Times New Roman" w:hAnsi="Times New Roman"/>
                <w:sz w:val="28"/>
                <w:szCs w:val="28"/>
              </w:rPr>
            </w:pPr>
            <w:r w:rsidRPr="0040085D">
              <w:rPr>
                <w:rFonts w:ascii="Times New Roman" w:hAnsi="Times New Roman"/>
                <w:sz w:val="28"/>
                <w:szCs w:val="28"/>
              </w:rPr>
              <w:t>Какие блюда из ягод любите? (пироги, вареники и тп.)</w:t>
            </w:r>
          </w:p>
        </w:tc>
        <w:tc>
          <w:tcPr>
            <w:tcW w:w="4333" w:type="dxa"/>
          </w:tcPr>
          <w:p w:rsidR="003F0E39" w:rsidRPr="0040085D" w:rsidRDefault="003F0E39" w:rsidP="0040085D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3F0E39" w:rsidRDefault="003F0E39" w:rsidP="001A170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3F0E39" w:rsidRDefault="003F0E39" w:rsidP="001A1709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</w:t>
      </w:r>
      <w:r w:rsidRPr="001A1709">
        <w:rPr>
          <w:rFonts w:ascii="Times New Roman" w:hAnsi="Times New Roman"/>
          <w:sz w:val="32"/>
          <w:szCs w:val="32"/>
        </w:rPr>
        <w:t>зультаты анкетирования</w:t>
      </w:r>
      <w:r>
        <w:rPr>
          <w:rFonts w:ascii="Times New Roman" w:hAnsi="Times New Roman"/>
          <w:sz w:val="32"/>
          <w:szCs w:val="32"/>
        </w:rPr>
        <w:t>.</w:t>
      </w:r>
    </w:p>
    <w:p w:rsidR="003F0E39" w:rsidRDefault="003F0E39" w:rsidP="001A1709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F0E39" w:rsidRDefault="003F0E39" w:rsidP="001A1709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  <w:sectPr w:rsidR="003F0E39" w:rsidSect="009C218F">
          <w:footerReference w:type="default" r:id="rId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3F0E39" w:rsidRPr="0046122B" w:rsidRDefault="003F0E39" w:rsidP="001A170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результате анкетирования я выяснила, </w:t>
      </w:r>
      <w:r w:rsidRPr="0046122B">
        <w:rPr>
          <w:rFonts w:ascii="Times New Roman" w:hAnsi="Times New Roman"/>
          <w:sz w:val="28"/>
          <w:szCs w:val="28"/>
          <w:lang w:eastAsia="ru-RU"/>
        </w:rPr>
        <w:t>что</w:t>
      </w:r>
      <w:r>
        <w:rPr>
          <w:rFonts w:ascii="Times New Roman" w:hAnsi="Times New Roman"/>
          <w:sz w:val="28"/>
          <w:szCs w:val="28"/>
          <w:lang w:eastAsia="ru-RU"/>
        </w:rPr>
        <w:t xml:space="preserve"> 15</w:t>
      </w:r>
      <w:r w:rsidRPr="0046122B">
        <w:rPr>
          <w:rFonts w:ascii="Times New Roman" w:hAnsi="Times New Roman"/>
          <w:sz w:val="28"/>
          <w:szCs w:val="28"/>
          <w:lang w:eastAsia="ru-RU"/>
        </w:rPr>
        <w:t xml:space="preserve"> человек (</w:t>
      </w:r>
      <w:r>
        <w:rPr>
          <w:rFonts w:ascii="Times New Roman" w:hAnsi="Times New Roman"/>
          <w:sz w:val="28"/>
          <w:szCs w:val="28"/>
          <w:lang w:eastAsia="ru-RU"/>
        </w:rPr>
        <w:t>71</w:t>
      </w:r>
      <w:r w:rsidRPr="0046122B">
        <w:rPr>
          <w:rFonts w:ascii="Times New Roman" w:hAnsi="Times New Roman"/>
          <w:sz w:val="28"/>
          <w:szCs w:val="28"/>
          <w:lang w:eastAsia="ru-RU"/>
        </w:rPr>
        <w:t>%) любят варенье.</w:t>
      </w:r>
    </w:p>
    <w:p w:rsidR="003F0E39" w:rsidRDefault="003F0E39" w:rsidP="001A170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Больше всего любят черничное и морошковое варенье. Только один из опрошенных не знает о пользе северных ягод (5%).Собирать ягоды любят 13 человек (62%). В свежем виде употребляют 11 человек (52%),столько же в виде морса. Что такое морс не знает 1 человек( 5%). Любят морс 15 человек (71%). Больше всего ребята любят морс из брусники и морошки. Любимые блюда из ягод: пироги, вареники, йогурты.</w:t>
      </w:r>
    </w:p>
    <w:p w:rsidR="003F0E39" w:rsidRDefault="003F0E39" w:rsidP="001A1709">
      <w:pPr>
        <w:spacing w:line="360" w:lineRule="auto"/>
        <w:rPr>
          <w:rFonts w:ascii="Times New Roman" w:hAnsi="Times New Roman"/>
          <w:sz w:val="32"/>
          <w:szCs w:val="32"/>
        </w:rPr>
        <w:sectPr w:rsidR="003F0E39" w:rsidSect="001A1709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3F0E39" w:rsidRDefault="003F0E39" w:rsidP="001A1709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F0E39" w:rsidRDefault="003F0E39" w:rsidP="00AC009D">
      <w:pPr>
        <w:jc w:val="center"/>
        <w:rPr>
          <w:rFonts w:ascii="Times New Roman" w:hAnsi="Times New Roman"/>
          <w:sz w:val="32"/>
          <w:szCs w:val="32"/>
        </w:rPr>
      </w:pPr>
    </w:p>
    <w:p w:rsidR="003F0E39" w:rsidRDefault="003F0E39" w:rsidP="008D082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64F41">
        <w:rPr>
          <w:rFonts w:ascii="Times New Roman" w:hAnsi="Times New Roman"/>
          <w:b/>
          <w:sz w:val="32"/>
          <w:szCs w:val="32"/>
        </w:rPr>
        <w:t>Приложение 2</w:t>
      </w:r>
    </w:p>
    <w:p w:rsidR="003F0E39" w:rsidRDefault="003F0E39" w:rsidP="008D082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064F41">
        <w:rPr>
          <w:rFonts w:ascii="Times New Roman" w:hAnsi="Times New Roman"/>
          <w:sz w:val="32"/>
          <w:szCs w:val="32"/>
        </w:rPr>
        <w:t>Фотоотчет мастер-класса по изготовлению морса</w:t>
      </w:r>
      <w:r>
        <w:rPr>
          <w:rFonts w:ascii="Times New Roman" w:hAnsi="Times New Roman"/>
          <w:sz w:val="32"/>
          <w:szCs w:val="32"/>
        </w:rPr>
        <w:t>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4"/>
        <w:gridCol w:w="4824"/>
      </w:tblGrid>
      <w:tr w:rsidR="003F0E39" w:rsidTr="00BA505F">
        <w:trPr>
          <w:trHeight w:val="3708"/>
        </w:trPr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in;height:153pt;visibility:visible">
                  <v:imagedata r:id="rId8" o:title=""/>
                </v:shape>
              </w:pict>
            </w:r>
          </w:p>
        </w:tc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" o:spid="_x0000_i1026" type="#_x0000_t75" style="width:2in;height:168pt;visibility:visible">
                  <v:imagedata r:id="rId9" o:title=""/>
                </v:shape>
              </w:pict>
            </w:r>
          </w:p>
        </w:tc>
      </w:tr>
      <w:tr w:rsidR="003F0E39" w:rsidTr="00BA505F">
        <w:trPr>
          <w:trHeight w:val="3091"/>
        </w:trPr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3" o:spid="_x0000_i1027" type="#_x0000_t75" style="width:3in;height:162pt;visibility:visible">
                  <v:imagedata r:id="rId10" o:title=""/>
                </v:shape>
              </w:pict>
            </w:r>
          </w:p>
        </w:tc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4" o:spid="_x0000_i1028" type="#_x0000_t75" style="width:148.5pt;height:180pt;visibility:visible">
                  <v:imagedata r:id="rId11" o:title=""/>
                </v:shape>
              </w:pict>
            </w:r>
          </w:p>
        </w:tc>
      </w:tr>
      <w:tr w:rsidR="003F0E39" w:rsidTr="00BA505F">
        <w:trPr>
          <w:trHeight w:val="4463"/>
        </w:trPr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5" o:spid="_x0000_i1029" type="#_x0000_t75" style="width:162pt;height:226.5pt;visibility:visible">
                  <v:imagedata r:id="rId12" o:title=""/>
                </v:shape>
              </w:pict>
            </w:r>
          </w:p>
        </w:tc>
        <w:tc>
          <w:tcPr>
            <w:tcW w:w="4824" w:type="dxa"/>
          </w:tcPr>
          <w:p w:rsidR="003F0E39" w:rsidRPr="00BA505F" w:rsidRDefault="003F0E39" w:rsidP="00BA505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E7E0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6" o:spid="_x0000_i1030" type="#_x0000_t75" style="width:153pt;height:192pt;visibility:visible">
                  <v:imagedata r:id="rId13" o:title=""/>
                </v:shape>
              </w:pict>
            </w:r>
          </w:p>
        </w:tc>
      </w:tr>
    </w:tbl>
    <w:p w:rsidR="003F0E39" w:rsidRDefault="003F0E39" w:rsidP="008D0822"/>
    <w:p w:rsidR="003F0E39" w:rsidRPr="00EA46E1" w:rsidRDefault="003F0E39" w:rsidP="00EA46E1">
      <w:pPr>
        <w:jc w:val="center"/>
      </w:pPr>
    </w:p>
    <w:sectPr w:rsidR="003F0E39" w:rsidRPr="00EA46E1" w:rsidSect="00EA46E1">
      <w:type w:val="continuous"/>
      <w:pgSz w:w="11906" w:h="16838"/>
      <w:pgMar w:top="1134" w:right="850" w:bottom="1134" w:left="1701" w:header="708" w:footer="708" w:gutter="0"/>
      <w:pgNumType w:start="1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E39" w:rsidRDefault="003F0E39" w:rsidP="00CD590F">
      <w:pPr>
        <w:spacing w:after="0" w:line="240" w:lineRule="auto"/>
      </w:pPr>
      <w:r>
        <w:separator/>
      </w:r>
    </w:p>
  </w:endnote>
  <w:endnote w:type="continuationSeparator" w:id="0">
    <w:p w:rsidR="003F0E39" w:rsidRDefault="003F0E39" w:rsidP="00CD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E39" w:rsidRPr="009C218F" w:rsidRDefault="003F0E39">
    <w:pPr>
      <w:pStyle w:val="Footer"/>
      <w:jc w:val="center"/>
      <w:rPr>
        <w:rFonts w:ascii="Times New Roman" w:hAnsi="Times New Roman"/>
        <w:sz w:val="28"/>
        <w:szCs w:val="28"/>
      </w:rPr>
    </w:pPr>
    <w:r w:rsidRPr="009C218F">
      <w:rPr>
        <w:rFonts w:ascii="Times New Roman" w:hAnsi="Times New Roman"/>
        <w:sz w:val="28"/>
        <w:szCs w:val="28"/>
      </w:rPr>
      <w:fldChar w:fldCharType="begin"/>
    </w:r>
    <w:r w:rsidRPr="009C218F">
      <w:rPr>
        <w:rFonts w:ascii="Times New Roman" w:hAnsi="Times New Roman"/>
        <w:sz w:val="28"/>
        <w:szCs w:val="28"/>
      </w:rPr>
      <w:instrText>PAGE   \* MERGEFORMAT</w:instrText>
    </w:r>
    <w:r w:rsidRPr="009C218F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15</w:t>
    </w:r>
    <w:r w:rsidRPr="009C218F">
      <w:rPr>
        <w:rFonts w:ascii="Times New Roman" w:hAnsi="Times New Roman"/>
        <w:sz w:val="28"/>
        <w:szCs w:val="28"/>
      </w:rPr>
      <w:fldChar w:fldCharType="end"/>
    </w:r>
  </w:p>
  <w:p w:rsidR="003F0E39" w:rsidRDefault="003F0E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E39" w:rsidRDefault="003F0E39" w:rsidP="00CD590F">
      <w:pPr>
        <w:spacing w:after="0" w:line="240" w:lineRule="auto"/>
      </w:pPr>
      <w:r>
        <w:separator/>
      </w:r>
    </w:p>
  </w:footnote>
  <w:footnote w:type="continuationSeparator" w:id="0">
    <w:p w:rsidR="003F0E39" w:rsidRDefault="003F0E39" w:rsidP="00CD59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7957"/>
    <w:multiLevelType w:val="multilevel"/>
    <w:tmpl w:val="9F86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878EF"/>
    <w:multiLevelType w:val="multilevel"/>
    <w:tmpl w:val="5C86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890F98"/>
    <w:multiLevelType w:val="hybridMultilevel"/>
    <w:tmpl w:val="E81E606E"/>
    <w:lvl w:ilvl="0" w:tplc="B50AF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67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CE4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FA8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0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E8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E2C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26C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62C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F54332"/>
    <w:multiLevelType w:val="hybridMultilevel"/>
    <w:tmpl w:val="4BC66C1E"/>
    <w:lvl w:ilvl="0" w:tplc="3D905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E6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924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721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49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8A7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47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E4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067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274F1F"/>
    <w:multiLevelType w:val="multilevel"/>
    <w:tmpl w:val="5C86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9D59AD"/>
    <w:multiLevelType w:val="multilevel"/>
    <w:tmpl w:val="3518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E50F2A"/>
    <w:multiLevelType w:val="hybridMultilevel"/>
    <w:tmpl w:val="F98407BA"/>
    <w:lvl w:ilvl="0" w:tplc="CF88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AC8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AC2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81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27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382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08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C6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47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5E730A"/>
    <w:multiLevelType w:val="hybridMultilevel"/>
    <w:tmpl w:val="3C363B0E"/>
    <w:lvl w:ilvl="0" w:tplc="B588BF88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3" w:hanging="180"/>
      </w:pPr>
      <w:rPr>
        <w:rFonts w:cs="Times New Roman"/>
      </w:rPr>
    </w:lvl>
  </w:abstractNum>
  <w:abstractNum w:abstractNumId="8">
    <w:nsid w:val="2761643F"/>
    <w:multiLevelType w:val="multilevel"/>
    <w:tmpl w:val="1BF6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87395"/>
    <w:multiLevelType w:val="multilevel"/>
    <w:tmpl w:val="5C86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2BF7BCC"/>
    <w:multiLevelType w:val="hybridMultilevel"/>
    <w:tmpl w:val="184A21E8"/>
    <w:lvl w:ilvl="0" w:tplc="112AC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8C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74D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20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3E5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27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4E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AA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AC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F24E5D"/>
    <w:multiLevelType w:val="hybridMultilevel"/>
    <w:tmpl w:val="1E120B02"/>
    <w:lvl w:ilvl="0" w:tplc="B4523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6F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BAD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23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243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6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EB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AA8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89440DA"/>
    <w:multiLevelType w:val="multilevel"/>
    <w:tmpl w:val="3518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FE183C"/>
    <w:multiLevelType w:val="hybridMultilevel"/>
    <w:tmpl w:val="E138B4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3F7F3D"/>
    <w:multiLevelType w:val="multilevel"/>
    <w:tmpl w:val="3518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B06C0D"/>
    <w:multiLevelType w:val="hybridMultilevel"/>
    <w:tmpl w:val="087E1324"/>
    <w:lvl w:ilvl="0" w:tplc="A8FC3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8E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ACD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45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A3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968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EE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84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C6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3983ED9"/>
    <w:multiLevelType w:val="hybridMultilevel"/>
    <w:tmpl w:val="21E837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920D19"/>
    <w:multiLevelType w:val="multilevel"/>
    <w:tmpl w:val="6644A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BA170C9"/>
    <w:multiLevelType w:val="multilevel"/>
    <w:tmpl w:val="27F8B2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9">
    <w:nsid w:val="696178B1"/>
    <w:multiLevelType w:val="multilevel"/>
    <w:tmpl w:val="04C4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4E2C18"/>
    <w:multiLevelType w:val="hybridMultilevel"/>
    <w:tmpl w:val="87B6D656"/>
    <w:lvl w:ilvl="0" w:tplc="5EC07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23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62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20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EE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AC9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8C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02D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42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CD45C53"/>
    <w:multiLevelType w:val="hybridMultilevel"/>
    <w:tmpl w:val="3C922E76"/>
    <w:lvl w:ilvl="0" w:tplc="C7DE1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F4D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64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7A3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67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EB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0B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04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CA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E2F5886"/>
    <w:multiLevelType w:val="hybridMultilevel"/>
    <w:tmpl w:val="96F0E7F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2"/>
  </w:num>
  <w:num w:numId="2">
    <w:abstractNumId w:val="6"/>
  </w:num>
  <w:num w:numId="3">
    <w:abstractNumId w:val="2"/>
  </w:num>
  <w:num w:numId="4">
    <w:abstractNumId w:val="21"/>
  </w:num>
  <w:num w:numId="5">
    <w:abstractNumId w:val="3"/>
  </w:num>
  <w:num w:numId="6">
    <w:abstractNumId w:val="15"/>
  </w:num>
  <w:num w:numId="7">
    <w:abstractNumId w:val="20"/>
  </w:num>
  <w:num w:numId="8">
    <w:abstractNumId w:val="10"/>
  </w:num>
  <w:num w:numId="9">
    <w:abstractNumId w:val="11"/>
  </w:num>
  <w:num w:numId="10">
    <w:abstractNumId w:val="18"/>
  </w:num>
  <w:num w:numId="11">
    <w:abstractNumId w:val="16"/>
  </w:num>
  <w:num w:numId="12">
    <w:abstractNumId w:val="7"/>
  </w:num>
  <w:num w:numId="13">
    <w:abstractNumId w:val="13"/>
  </w:num>
  <w:num w:numId="14">
    <w:abstractNumId w:val="8"/>
  </w:num>
  <w:num w:numId="15">
    <w:abstractNumId w:val="19"/>
  </w:num>
  <w:num w:numId="16">
    <w:abstractNumId w:val="17"/>
  </w:num>
  <w:num w:numId="17">
    <w:abstractNumId w:val="12"/>
  </w:num>
  <w:num w:numId="18">
    <w:abstractNumId w:val="0"/>
  </w:num>
  <w:num w:numId="19">
    <w:abstractNumId w:val="1"/>
  </w:num>
  <w:num w:numId="20">
    <w:abstractNumId w:val="4"/>
  </w:num>
  <w:num w:numId="21">
    <w:abstractNumId w:val="9"/>
  </w:num>
  <w:num w:numId="22">
    <w:abstractNumId w:val="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7109"/>
    <w:rsid w:val="000100D0"/>
    <w:rsid w:val="000175B6"/>
    <w:rsid w:val="000266FC"/>
    <w:rsid w:val="00026C69"/>
    <w:rsid w:val="00026EA2"/>
    <w:rsid w:val="000274CA"/>
    <w:rsid w:val="000309CA"/>
    <w:rsid w:val="00064F41"/>
    <w:rsid w:val="00072F28"/>
    <w:rsid w:val="0007672C"/>
    <w:rsid w:val="000877FE"/>
    <w:rsid w:val="00095775"/>
    <w:rsid w:val="0009583C"/>
    <w:rsid w:val="000B7DF6"/>
    <w:rsid w:val="000C6DAB"/>
    <w:rsid w:val="000D301E"/>
    <w:rsid w:val="000F414E"/>
    <w:rsid w:val="000F6756"/>
    <w:rsid w:val="001252BA"/>
    <w:rsid w:val="00126030"/>
    <w:rsid w:val="00133712"/>
    <w:rsid w:val="00161E53"/>
    <w:rsid w:val="00173E20"/>
    <w:rsid w:val="00174664"/>
    <w:rsid w:val="00191A3B"/>
    <w:rsid w:val="00197109"/>
    <w:rsid w:val="001A1709"/>
    <w:rsid w:val="001C51B9"/>
    <w:rsid w:val="001D53D4"/>
    <w:rsid w:val="001E1BC5"/>
    <w:rsid w:val="001E3B28"/>
    <w:rsid w:val="00226BC8"/>
    <w:rsid w:val="00226E02"/>
    <w:rsid w:val="00255526"/>
    <w:rsid w:val="00263924"/>
    <w:rsid w:val="00265E35"/>
    <w:rsid w:val="00266CED"/>
    <w:rsid w:val="002702B4"/>
    <w:rsid w:val="00272761"/>
    <w:rsid w:val="0027582E"/>
    <w:rsid w:val="00285536"/>
    <w:rsid w:val="00292F21"/>
    <w:rsid w:val="002947F2"/>
    <w:rsid w:val="002A0782"/>
    <w:rsid w:val="002A7CD4"/>
    <w:rsid w:val="002B0D77"/>
    <w:rsid w:val="002C5EF1"/>
    <w:rsid w:val="002C7FEB"/>
    <w:rsid w:val="002E7FB8"/>
    <w:rsid w:val="002F0BE0"/>
    <w:rsid w:val="002F591D"/>
    <w:rsid w:val="002F7159"/>
    <w:rsid w:val="00307248"/>
    <w:rsid w:val="00313A9C"/>
    <w:rsid w:val="00320363"/>
    <w:rsid w:val="00327CDF"/>
    <w:rsid w:val="003343A6"/>
    <w:rsid w:val="00342437"/>
    <w:rsid w:val="00347929"/>
    <w:rsid w:val="0039366A"/>
    <w:rsid w:val="003A1707"/>
    <w:rsid w:val="003A3399"/>
    <w:rsid w:val="003B12B9"/>
    <w:rsid w:val="003C1AA4"/>
    <w:rsid w:val="003D2C60"/>
    <w:rsid w:val="003E0B72"/>
    <w:rsid w:val="003E36E0"/>
    <w:rsid w:val="003F0E39"/>
    <w:rsid w:val="003F1C89"/>
    <w:rsid w:val="0040085D"/>
    <w:rsid w:val="00403102"/>
    <w:rsid w:val="004320C0"/>
    <w:rsid w:val="004363E3"/>
    <w:rsid w:val="00436E40"/>
    <w:rsid w:val="00442EEC"/>
    <w:rsid w:val="0044739A"/>
    <w:rsid w:val="004523D4"/>
    <w:rsid w:val="00454156"/>
    <w:rsid w:val="004605CA"/>
    <w:rsid w:val="0046122B"/>
    <w:rsid w:val="00485E64"/>
    <w:rsid w:val="004952EC"/>
    <w:rsid w:val="004B64B3"/>
    <w:rsid w:val="004C0160"/>
    <w:rsid w:val="004C1E90"/>
    <w:rsid w:val="004C2651"/>
    <w:rsid w:val="004C3C66"/>
    <w:rsid w:val="004E6367"/>
    <w:rsid w:val="004E7829"/>
    <w:rsid w:val="004E7E0A"/>
    <w:rsid w:val="004F202C"/>
    <w:rsid w:val="00505D2A"/>
    <w:rsid w:val="00507E45"/>
    <w:rsid w:val="005154B6"/>
    <w:rsid w:val="0053358E"/>
    <w:rsid w:val="005526FF"/>
    <w:rsid w:val="0055533E"/>
    <w:rsid w:val="005557CB"/>
    <w:rsid w:val="005709AD"/>
    <w:rsid w:val="005746BA"/>
    <w:rsid w:val="00577A5C"/>
    <w:rsid w:val="00581D3C"/>
    <w:rsid w:val="005921DD"/>
    <w:rsid w:val="005A7AA4"/>
    <w:rsid w:val="005B18AB"/>
    <w:rsid w:val="005C0639"/>
    <w:rsid w:val="005E2247"/>
    <w:rsid w:val="005E2F78"/>
    <w:rsid w:val="005E3D41"/>
    <w:rsid w:val="00602B07"/>
    <w:rsid w:val="006150E7"/>
    <w:rsid w:val="0063368D"/>
    <w:rsid w:val="00634C24"/>
    <w:rsid w:val="006433A1"/>
    <w:rsid w:val="00654C36"/>
    <w:rsid w:val="00685EF0"/>
    <w:rsid w:val="00693392"/>
    <w:rsid w:val="00693A6E"/>
    <w:rsid w:val="006B0321"/>
    <w:rsid w:val="006B2D4F"/>
    <w:rsid w:val="006B630A"/>
    <w:rsid w:val="006C1E10"/>
    <w:rsid w:val="007049A7"/>
    <w:rsid w:val="00720401"/>
    <w:rsid w:val="00727A08"/>
    <w:rsid w:val="00736809"/>
    <w:rsid w:val="00740262"/>
    <w:rsid w:val="007471B2"/>
    <w:rsid w:val="0075303B"/>
    <w:rsid w:val="00755578"/>
    <w:rsid w:val="00764141"/>
    <w:rsid w:val="00767774"/>
    <w:rsid w:val="007715BE"/>
    <w:rsid w:val="007A2DFF"/>
    <w:rsid w:val="007B2107"/>
    <w:rsid w:val="007B7F5A"/>
    <w:rsid w:val="007C2725"/>
    <w:rsid w:val="007D03C9"/>
    <w:rsid w:val="007F589C"/>
    <w:rsid w:val="008076BD"/>
    <w:rsid w:val="00811422"/>
    <w:rsid w:val="008240BA"/>
    <w:rsid w:val="0082614D"/>
    <w:rsid w:val="00873FC3"/>
    <w:rsid w:val="00876E43"/>
    <w:rsid w:val="00881339"/>
    <w:rsid w:val="008A2DFF"/>
    <w:rsid w:val="008B33BB"/>
    <w:rsid w:val="008B36EE"/>
    <w:rsid w:val="008B7BB1"/>
    <w:rsid w:val="008C0B72"/>
    <w:rsid w:val="008D0105"/>
    <w:rsid w:val="008D0822"/>
    <w:rsid w:val="008D46A6"/>
    <w:rsid w:val="008E2297"/>
    <w:rsid w:val="008E5D76"/>
    <w:rsid w:val="00920BFE"/>
    <w:rsid w:val="009322C5"/>
    <w:rsid w:val="00933F1E"/>
    <w:rsid w:val="009420A7"/>
    <w:rsid w:val="0096179A"/>
    <w:rsid w:val="009745F3"/>
    <w:rsid w:val="009773E1"/>
    <w:rsid w:val="00977613"/>
    <w:rsid w:val="0098175C"/>
    <w:rsid w:val="00982711"/>
    <w:rsid w:val="00986678"/>
    <w:rsid w:val="009906DB"/>
    <w:rsid w:val="009A3C8E"/>
    <w:rsid w:val="009B4862"/>
    <w:rsid w:val="009C116E"/>
    <w:rsid w:val="009C218F"/>
    <w:rsid w:val="009C4972"/>
    <w:rsid w:val="009C4A94"/>
    <w:rsid w:val="009C5BC4"/>
    <w:rsid w:val="00A00510"/>
    <w:rsid w:val="00A02F5D"/>
    <w:rsid w:val="00A36F06"/>
    <w:rsid w:val="00A50E75"/>
    <w:rsid w:val="00A512A2"/>
    <w:rsid w:val="00A51B99"/>
    <w:rsid w:val="00A67568"/>
    <w:rsid w:val="00A71BF9"/>
    <w:rsid w:val="00A81F34"/>
    <w:rsid w:val="00A93DA9"/>
    <w:rsid w:val="00AB0AE8"/>
    <w:rsid w:val="00AB2F9A"/>
    <w:rsid w:val="00AC009D"/>
    <w:rsid w:val="00AD28B1"/>
    <w:rsid w:val="00AD40FF"/>
    <w:rsid w:val="00AE2856"/>
    <w:rsid w:val="00AE34CD"/>
    <w:rsid w:val="00AE5808"/>
    <w:rsid w:val="00B11986"/>
    <w:rsid w:val="00B14033"/>
    <w:rsid w:val="00B154DC"/>
    <w:rsid w:val="00B24AB9"/>
    <w:rsid w:val="00B27D13"/>
    <w:rsid w:val="00B3129D"/>
    <w:rsid w:val="00B3308E"/>
    <w:rsid w:val="00B5042C"/>
    <w:rsid w:val="00B617C1"/>
    <w:rsid w:val="00B753BF"/>
    <w:rsid w:val="00B76B6D"/>
    <w:rsid w:val="00B848D6"/>
    <w:rsid w:val="00B90051"/>
    <w:rsid w:val="00BA2D75"/>
    <w:rsid w:val="00BA505F"/>
    <w:rsid w:val="00BA5B3D"/>
    <w:rsid w:val="00BC69FC"/>
    <w:rsid w:val="00BD0062"/>
    <w:rsid w:val="00BF054B"/>
    <w:rsid w:val="00C05C57"/>
    <w:rsid w:val="00C063E7"/>
    <w:rsid w:val="00C33617"/>
    <w:rsid w:val="00C45624"/>
    <w:rsid w:val="00C56693"/>
    <w:rsid w:val="00C570E0"/>
    <w:rsid w:val="00C63DE9"/>
    <w:rsid w:val="00C976CB"/>
    <w:rsid w:val="00CA0144"/>
    <w:rsid w:val="00CA3FE5"/>
    <w:rsid w:val="00CC7C64"/>
    <w:rsid w:val="00CD3075"/>
    <w:rsid w:val="00CD590F"/>
    <w:rsid w:val="00CE4F09"/>
    <w:rsid w:val="00CF44B2"/>
    <w:rsid w:val="00D026E8"/>
    <w:rsid w:val="00D02824"/>
    <w:rsid w:val="00D05DD1"/>
    <w:rsid w:val="00D05F95"/>
    <w:rsid w:val="00D20A7F"/>
    <w:rsid w:val="00D22ABF"/>
    <w:rsid w:val="00D30457"/>
    <w:rsid w:val="00D628F6"/>
    <w:rsid w:val="00D6323E"/>
    <w:rsid w:val="00D70E6C"/>
    <w:rsid w:val="00D83D5A"/>
    <w:rsid w:val="00D9243E"/>
    <w:rsid w:val="00DA0BF6"/>
    <w:rsid w:val="00DA1C8C"/>
    <w:rsid w:val="00DA78A7"/>
    <w:rsid w:val="00DE3B8C"/>
    <w:rsid w:val="00DF7EDF"/>
    <w:rsid w:val="00E03314"/>
    <w:rsid w:val="00E12274"/>
    <w:rsid w:val="00E16786"/>
    <w:rsid w:val="00E16F4E"/>
    <w:rsid w:val="00E17385"/>
    <w:rsid w:val="00E42AB5"/>
    <w:rsid w:val="00E56B6F"/>
    <w:rsid w:val="00E619CB"/>
    <w:rsid w:val="00E811CF"/>
    <w:rsid w:val="00E87412"/>
    <w:rsid w:val="00EA18EA"/>
    <w:rsid w:val="00EA3FED"/>
    <w:rsid w:val="00EA46E1"/>
    <w:rsid w:val="00EA53E6"/>
    <w:rsid w:val="00EE2498"/>
    <w:rsid w:val="00EF1EE1"/>
    <w:rsid w:val="00EF3AE1"/>
    <w:rsid w:val="00F04314"/>
    <w:rsid w:val="00F07BB0"/>
    <w:rsid w:val="00F32F4B"/>
    <w:rsid w:val="00F46529"/>
    <w:rsid w:val="00F5052F"/>
    <w:rsid w:val="00F55AD1"/>
    <w:rsid w:val="00F6173F"/>
    <w:rsid w:val="00F65868"/>
    <w:rsid w:val="00F774E2"/>
    <w:rsid w:val="00F96E8A"/>
    <w:rsid w:val="00FA394C"/>
    <w:rsid w:val="00FC3D3E"/>
    <w:rsid w:val="00FC6B45"/>
    <w:rsid w:val="00FE317E"/>
    <w:rsid w:val="00FE359C"/>
    <w:rsid w:val="00FF14C9"/>
    <w:rsid w:val="00FF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709A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361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33617"/>
    <w:rPr>
      <w:rFonts w:ascii="Cambria" w:hAnsi="Cambria" w:cs="Times New Roman"/>
      <w:b/>
      <w:bCs/>
      <w:color w:val="365F91"/>
      <w:sz w:val="28"/>
      <w:szCs w:val="28"/>
    </w:rPr>
  </w:style>
  <w:style w:type="character" w:styleId="LineNumber">
    <w:name w:val="line number"/>
    <w:basedOn w:val="DefaultParagraphFont"/>
    <w:uiPriority w:val="99"/>
    <w:semiHidden/>
    <w:rsid w:val="0013371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D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D590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5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D590F"/>
    <w:rPr>
      <w:rFonts w:cs="Times New Roman"/>
    </w:rPr>
  </w:style>
  <w:style w:type="paragraph" w:styleId="NoSpacing">
    <w:name w:val="No Spacing"/>
    <w:link w:val="NoSpacingChar"/>
    <w:uiPriority w:val="99"/>
    <w:qFormat/>
    <w:rsid w:val="00CD590F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CD590F"/>
    <w:rPr>
      <w:rFonts w:eastAsia="Times New Roman" w:cs="Times New Roman"/>
      <w:sz w:val="22"/>
      <w:szCs w:val="22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semiHidden/>
    <w:rsid w:val="00CD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59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947F2"/>
    <w:pPr>
      <w:suppressAutoHyphens/>
      <w:spacing w:after="0" w:line="240" w:lineRule="auto"/>
      <w:ind w:left="720" w:firstLine="709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OCHeading">
    <w:name w:val="TOC Heading"/>
    <w:basedOn w:val="Heading1"/>
    <w:next w:val="Normal"/>
    <w:uiPriority w:val="99"/>
    <w:qFormat/>
    <w:rsid w:val="007471B2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rsid w:val="007471B2"/>
    <w:pPr>
      <w:spacing w:after="100"/>
    </w:pPr>
  </w:style>
  <w:style w:type="character" w:styleId="Hyperlink">
    <w:name w:val="Hyperlink"/>
    <w:basedOn w:val="DefaultParagraphFont"/>
    <w:uiPriority w:val="99"/>
    <w:rsid w:val="007471B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C3D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Title">
    <w:name w:val="Title"/>
    <w:basedOn w:val="Normal"/>
    <w:next w:val="Normal"/>
    <w:link w:val="TitleChar"/>
    <w:uiPriority w:val="99"/>
    <w:qFormat/>
    <w:rsid w:val="00FC3D3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C3D3E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99"/>
    <w:locked/>
    <w:rsid w:val="00AC009D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BC69FC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3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7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37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15</Pages>
  <Words>2494</Words>
  <Characters>14222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admin</dc:creator>
  <cp:keywords/>
  <dc:description/>
  <cp:lastModifiedBy>user</cp:lastModifiedBy>
  <cp:revision>5</cp:revision>
  <dcterms:created xsi:type="dcterms:W3CDTF">2022-02-13T15:43:00Z</dcterms:created>
  <dcterms:modified xsi:type="dcterms:W3CDTF">2022-02-21T19:09:00Z</dcterms:modified>
</cp:coreProperties>
</file>